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CalendarTable"/>
        <w:tblW w:w="5000" w:type="pct"/>
        <w:tblLayout w:type="fixed"/>
        <w:tblLook w:val="04A0" w:firstRow="1" w:lastRow="0" w:firstColumn="1" w:lastColumn="0" w:noHBand="0" w:noVBand="1"/>
        <w:tblCaption w:val="Calendar layout table"/>
        <w:tblDescription w:val="Calendar layout table"/>
      </w:tblPr>
      <w:tblGrid>
        <w:gridCol w:w="4679"/>
        <w:gridCol w:w="576"/>
        <w:gridCol w:w="8569"/>
      </w:tblGrid>
      <w:tr w:rsidR="00F93E3B">
        <w:tc>
          <w:tcPr>
            <w:tcW w:w="4680" w:type="dxa"/>
          </w:tcPr>
          <w:tbl>
            <w:tblPr>
              <w:tblStyle w:val="CalendarTable"/>
              <w:tblW w:w="5000" w:type="pct"/>
              <w:tblLayout w:type="fixed"/>
              <w:tblLook w:val="04A0" w:firstRow="1" w:lastRow="0" w:firstColumn="1" w:lastColumn="0" w:noHBand="0" w:noVBand="1"/>
              <w:tblCaption w:val="Layout table for photos"/>
            </w:tblPr>
            <w:tblGrid>
              <w:gridCol w:w="4679"/>
            </w:tblGrid>
            <w:tr w:rsidR="00F93E3B">
              <w:trPr>
                <w:trHeight w:hRule="exact" w:val="3528"/>
              </w:trPr>
              <w:tc>
                <w:tcPr>
                  <w:tcW w:w="4680" w:type="dxa"/>
                  <w:tcMar>
                    <w:top w:w="288" w:type="dxa"/>
                  </w:tcMar>
                </w:tcPr>
                <w:p w:rsidR="00F93E3B" w:rsidRDefault="00A14581">
                  <w:pPr>
                    <w:pStyle w:val="NoSpacing"/>
                  </w:pPr>
                  <w:r>
                    <w:rPr>
                      <w:noProof/>
                      <w:lang w:eastAsia="en-US"/>
                    </w:rPr>
                    <w:drawing>
                      <wp:inline distT="0" distB="0" distL="0" distR="0">
                        <wp:extent cx="2665754" cy="1996354"/>
                        <wp:effectExtent l="0" t="0" r="1270" b="4445"/>
                        <wp:docPr id="4" name="Pictur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FPO.jpg"/>
                                <pic:cNvPicPr preferRelativeResize="0"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65754" cy="1996354"/>
                                </a:xfrm>
                                <a:prstGeom prst="roundRect">
                                  <a:avLst>
                                    <a:gd name="adj" fmla="val 7138"/>
                                  </a:avLst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F93E3B">
              <w:trPr>
                <w:trHeight w:hRule="exact" w:val="288"/>
              </w:trPr>
              <w:tc>
                <w:tcPr>
                  <w:tcW w:w="4680" w:type="dxa"/>
                </w:tcPr>
                <w:p w:rsidR="00F93E3B" w:rsidRDefault="00F93E3B"/>
              </w:tc>
            </w:tr>
            <w:tr w:rsidR="00F93E3B">
              <w:trPr>
                <w:trHeight w:hRule="exact" w:val="6840"/>
              </w:trPr>
              <w:tc>
                <w:tcPr>
                  <w:tcW w:w="4680" w:type="dxa"/>
                </w:tcPr>
                <w:p w:rsidR="00F93E3B" w:rsidRDefault="00A14581">
                  <w:pPr>
                    <w:pStyle w:val="NoSpacing"/>
                  </w:pPr>
                  <w:r>
                    <w:rPr>
                      <w:noProof/>
                      <w:lang w:eastAsia="en-US"/>
                    </w:rPr>
                    <w:drawing>
                      <wp:inline distT="0" distB="0" distL="0" distR="0">
                        <wp:extent cx="2971800" cy="3282187"/>
                        <wp:effectExtent l="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FPO.jpg"/>
                                <pic:cNvPicPr preferRelativeResize="0"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971800" cy="3282187"/>
                                </a:xfrm>
                                <a:prstGeom prst="roundRect">
                                  <a:avLst>
                                    <a:gd name="adj" fmla="val 7138"/>
                                  </a:avLst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F93E3B" w:rsidRDefault="00F93E3B"/>
        </w:tc>
        <w:tc>
          <w:tcPr>
            <w:tcW w:w="576" w:type="dxa"/>
          </w:tcPr>
          <w:p w:rsidR="00F93E3B" w:rsidRDefault="00F93E3B"/>
        </w:tc>
        <w:tc>
          <w:tcPr>
            <w:tcW w:w="8571" w:type="dxa"/>
          </w:tcPr>
          <w:p w:rsidR="00F93E3B" w:rsidRDefault="00C8723B" w:rsidP="00C8723B">
            <w:pPr>
              <w:pStyle w:val="Year"/>
              <w:jc w:val="left"/>
              <w:rPr>
                <w:spacing w:val="-40"/>
              </w:rPr>
            </w:pPr>
            <w:bookmarkStart w:id="0" w:name="_GoBack"/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0">
                  <wp:simplePos x="0" y="0"/>
                  <wp:positionH relativeFrom="column">
                    <wp:posOffset>3195320</wp:posOffset>
                  </wp:positionH>
                  <wp:positionV relativeFrom="paragraph">
                    <wp:posOffset>-249555</wp:posOffset>
                  </wp:positionV>
                  <wp:extent cx="2696210" cy="914400"/>
                  <wp:effectExtent l="0" t="0" r="8890" b="0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ogo_purple_with_slogan.png"/>
                          <pic:cNvPicPr preferRelativeResize="0"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621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bookmarkEnd w:id="0"/>
          </w:p>
          <w:tbl>
            <w:tblPr>
              <w:tblStyle w:val="CalendarTable"/>
              <w:tblW w:w="0" w:type="auto"/>
              <w:tblLayout w:type="fixed"/>
              <w:tblLook w:val="04A0" w:firstRow="1" w:lastRow="0" w:firstColumn="1" w:lastColumn="0" w:noHBand="0" w:noVBand="1"/>
              <w:tblCaption w:val="Sunday start calendar table"/>
              <w:tblDescription w:val="Sunday start calendar table"/>
            </w:tblPr>
            <w:tblGrid>
              <w:gridCol w:w="2469"/>
              <w:gridCol w:w="583"/>
              <w:gridCol w:w="2468"/>
              <w:gridCol w:w="583"/>
              <w:gridCol w:w="2468"/>
            </w:tblGrid>
            <w:tr w:rsidR="00F93E3B">
              <w:tc>
                <w:tcPr>
                  <w:tcW w:w="2469" w:type="dxa"/>
                </w:tcPr>
                <w:p w:rsidR="00F93E3B" w:rsidRDefault="00A14581">
                  <w:pPr>
                    <w:pStyle w:val="Months"/>
                  </w:pPr>
                  <w:bookmarkStart w:id="1" w:name="_Calendar"/>
                  <w:bookmarkEnd w:id="1"/>
                  <w:r>
                    <w:t>January</w:t>
                  </w:r>
                </w:p>
                <w:tbl>
                  <w:tblPr>
                    <w:tblStyle w:val="CalendarTable"/>
                    <w:tblW w:w="5000" w:type="pct"/>
                    <w:tblLayout w:type="fixed"/>
                    <w:tblLook w:val="04A0" w:firstRow="1" w:lastRow="0" w:firstColumn="1" w:lastColumn="0" w:noHBand="0" w:noVBand="1"/>
                    <w:tblCaption w:val="Calendar content table"/>
                  </w:tblPr>
                  <w:tblGrid>
                    <w:gridCol w:w="352"/>
                    <w:gridCol w:w="352"/>
                    <w:gridCol w:w="353"/>
                    <w:gridCol w:w="353"/>
                    <w:gridCol w:w="353"/>
                    <w:gridCol w:w="353"/>
                    <w:gridCol w:w="353"/>
                  </w:tblGrid>
                  <w:tr w:rsidR="00F93E3B">
                    <w:tc>
                      <w:tcPr>
                        <w:tcW w:w="714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S</w:t>
                        </w:r>
                      </w:p>
                    </w:tc>
                    <w:tc>
                      <w:tcPr>
                        <w:tcW w:w="714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M</w:t>
                        </w:r>
                      </w:p>
                    </w:tc>
                    <w:tc>
                      <w:tcPr>
                        <w:tcW w:w="714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T</w:t>
                        </w:r>
                      </w:p>
                    </w:tc>
                    <w:tc>
                      <w:tcPr>
                        <w:tcW w:w="714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W</w:t>
                        </w:r>
                      </w:p>
                    </w:tc>
                    <w:tc>
                      <w:tcPr>
                        <w:tcW w:w="714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T</w:t>
                        </w:r>
                      </w:p>
                    </w:tc>
                    <w:tc>
                      <w:tcPr>
                        <w:tcW w:w="714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F</w:t>
                        </w:r>
                      </w:p>
                    </w:tc>
                    <w:tc>
                      <w:tcPr>
                        <w:tcW w:w="714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S</w:t>
                        </w:r>
                      </w:p>
                    </w:tc>
                  </w:tr>
                  <w:tr w:rsidR="00F93E3B">
                    <w:tc>
                      <w:tcPr>
                        <w:tcW w:w="714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MonthStart1 \@ dddd </w:instrText>
                        </w:r>
                        <w:r>
                          <w:fldChar w:fldCharType="separate"/>
                        </w:r>
                        <w:r w:rsidR="00C8723B">
                          <w:instrText>Monday</w:instrText>
                        </w:r>
                        <w:r>
                          <w:fldChar w:fldCharType="end"/>
                        </w:r>
                        <w:r>
                          <w:instrText xml:space="preserve"> = “Sunday" 1 ""</w:instrTex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MonthStart1 \@ dddd </w:instrText>
                        </w:r>
                        <w:r>
                          <w:fldChar w:fldCharType="separate"/>
                        </w:r>
                        <w:r w:rsidR="00C8723B">
                          <w:instrText>Monday</w:instrText>
                        </w:r>
                        <w:r>
                          <w:fldChar w:fldCharType="end"/>
                        </w:r>
                        <w:r>
                          <w:instrText xml:space="preserve"> = “Monday"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=A2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1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=A2+1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MonthStart1 \@ dddd </w:instrText>
                        </w:r>
                        <w:r>
                          <w:fldChar w:fldCharType="separate"/>
                        </w:r>
                        <w:r w:rsidR="00C8723B">
                          <w:instrText>Monday</w:instrText>
                        </w:r>
                        <w:r>
                          <w:fldChar w:fldCharType="end"/>
                        </w:r>
                        <w:r>
                          <w:instrText xml:space="preserve"> = “Tuesday"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=B2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1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=B2+1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MonthStart1 \@ dddd </w:instrText>
                        </w:r>
                        <w:r>
                          <w:fldChar w:fldCharType="separate"/>
                        </w:r>
                        <w:r w:rsidR="00C8723B">
                          <w:instrText>Monday</w:instrText>
                        </w:r>
                        <w:r>
                          <w:fldChar w:fldCharType="end"/>
                        </w:r>
                        <w:r>
                          <w:instrText xml:space="preserve"> = “Wednesday"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=C2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=C2+1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</w:instrText>
                        </w:r>
                        <w:r>
                          <w:fldChar w:fldCharType="end"/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3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MonthStart1 \@ dddd </w:instrText>
                        </w:r>
                        <w:r>
                          <w:fldChar w:fldCharType="separate"/>
                        </w:r>
                        <w:r w:rsidR="00C8723B">
                          <w:instrText>Monday</w:instrText>
                        </w:r>
                        <w:r>
                          <w:fldChar w:fldCharType="end"/>
                        </w:r>
                        <w:r>
                          <w:instrText xml:space="preserve">= “Thursday"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=D2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=D2+1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4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4</w:instrText>
                        </w:r>
                        <w:r>
                          <w:fldChar w:fldCharType="end"/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4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MonthStart1 \@ dddd </w:instrText>
                        </w:r>
                        <w:r>
                          <w:fldChar w:fldCharType="separate"/>
                        </w:r>
                        <w:r w:rsidR="00C8723B">
                          <w:instrText>Monday</w:instrText>
                        </w:r>
                        <w:r>
                          <w:fldChar w:fldCharType="end"/>
                        </w:r>
                        <w:r>
                          <w:instrText xml:space="preserve"> = “Friday"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=E2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4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=E2+1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5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5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5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MonthStart1 \@ dddd </w:instrText>
                        </w:r>
                        <w:r>
                          <w:fldChar w:fldCharType="separate"/>
                        </w:r>
                        <w:r w:rsidR="00C8723B">
                          <w:instrText>Monday</w:instrText>
                        </w:r>
                        <w:r>
                          <w:fldChar w:fldCharType="end"/>
                        </w:r>
                        <w:r>
                          <w:instrText xml:space="preserve"> = “Saturday"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=F2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5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=F2+1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6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6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6</w:t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14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=G2+1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7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=A3+1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8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=B3+1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9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=C3+1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10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=D3+1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11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=E3+1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12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=F3+1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13</w:t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14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=G3+1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14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=A4+1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15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=B4+1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16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=C4+1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17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=D4+1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18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=E4+1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19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=F4+1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20</w:t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14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=G4+1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21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=A5+1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22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=B5+1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23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=C5+1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24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=D5+1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25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=E5+1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26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=F5+1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27</w:t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14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=G5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27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=G5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27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MonthEnd1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=G5+1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28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=A6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=A6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MonthEnd1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=A6+1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29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=B6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=B6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MonthEnd1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=B6+1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30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=C6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=C6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MonthEnd1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=C6+1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31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=D6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=D6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MonthEnd1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=D6+1 </w:instrText>
                        </w:r>
                        <w:r>
                          <w:fldChar w:fldCharType="separate"/>
                        </w:r>
                        <w:r w:rsidR="006C0896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=E6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=E6 </w:instrText>
                        </w:r>
                        <w:r>
                          <w:fldChar w:fldCharType="separate"/>
                        </w:r>
                        <w:r w:rsidR="006C0896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MonthEnd1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=E6+1 </w:instrText>
                        </w:r>
                        <w:r>
                          <w:fldChar w:fldCharType="separate"/>
                        </w:r>
                        <w:r w:rsidR="006C0896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=F6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=F6 </w:instrText>
                        </w:r>
                        <w:r>
                          <w:fldChar w:fldCharType="separate"/>
                        </w:r>
                        <w:r w:rsidR="006C0896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MonthEnd1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=F6+1 </w:instrText>
                        </w:r>
                        <w:r>
                          <w:fldChar w:fldCharType="separate"/>
                        </w:r>
                        <w:r w:rsidR="006C0896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14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=G6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=G6 </w:instrText>
                        </w:r>
                        <w:r>
                          <w:fldChar w:fldCharType="separate"/>
                        </w:r>
                        <w:r w:rsidR="006C0896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MonthEnd1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=G6+1 </w:instrText>
                        </w:r>
                        <w:r>
                          <w:fldChar w:fldCharType="separate"/>
                        </w:r>
                        <w:r w:rsidR="006C0896"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=A7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=A7 </w:instrText>
                        </w:r>
                        <w:r>
                          <w:fldChar w:fldCharType="separate"/>
                        </w:r>
                        <w:r w:rsidR="006C0896"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MonthEnd1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=A7+1 </w:instrText>
                        </w:r>
                        <w:r>
                          <w:fldChar w:fldCharType="separate"/>
                        </w:r>
                        <w:r>
                          <w:rPr>
                            <w:b/>
                            <w:bCs/>
                            <w:noProof/>
                          </w:rPr>
                          <w:instrText>!A12 Is Not In Table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  <w:tc>
                      <w:tcPr>
                        <w:tcW w:w="714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  <w:tc>
                      <w:tcPr>
                        <w:tcW w:w="714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  <w:tc>
                      <w:tcPr>
                        <w:tcW w:w="714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  <w:tc>
                      <w:tcPr>
                        <w:tcW w:w="714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</w:tr>
                </w:tbl>
                <w:p w:rsidR="00F93E3B" w:rsidRDefault="00F93E3B">
                  <w:pPr>
                    <w:spacing w:after="40"/>
                  </w:pPr>
                </w:p>
              </w:tc>
              <w:tc>
                <w:tcPr>
                  <w:tcW w:w="583" w:type="dxa"/>
                </w:tcPr>
                <w:p w:rsidR="00F93E3B" w:rsidRDefault="00F93E3B">
                  <w:pPr>
                    <w:spacing w:after="40"/>
                  </w:pPr>
                </w:p>
              </w:tc>
              <w:tc>
                <w:tcPr>
                  <w:tcW w:w="2468" w:type="dxa"/>
                </w:tcPr>
                <w:p w:rsidR="00F93E3B" w:rsidRDefault="00A14581">
                  <w:pPr>
                    <w:pStyle w:val="Months"/>
                  </w:pPr>
                  <w:r>
                    <w:t>May</w:t>
                  </w:r>
                </w:p>
                <w:tbl>
                  <w:tblPr>
                    <w:tblStyle w:val="CalendarTable"/>
                    <w:tblW w:w="5000" w:type="pct"/>
                    <w:tblLayout w:type="fixed"/>
                    <w:tblLook w:val="04A0" w:firstRow="1" w:lastRow="0" w:firstColumn="1" w:lastColumn="0" w:noHBand="0" w:noVBand="1"/>
                    <w:tblCaption w:val="Calendar content table"/>
                  </w:tblPr>
                  <w:tblGrid>
                    <w:gridCol w:w="349"/>
                    <w:gridCol w:w="354"/>
                    <w:gridCol w:w="354"/>
                    <w:gridCol w:w="354"/>
                    <w:gridCol w:w="354"/>
                    <w:gridCol w:w="354"/>
                    <w:gridCol w:w="349"/>
                  </w:tblGrid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S</w:t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M</w:t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T</w:t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W</w:t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T</w:t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F</w:t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S</w:t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MonthStart5 \@ dddd </w:instrText>
                        </w:r>
                        <w:r>
                          <w:fldChar w:fldCharType="separate"/>
                        </w:r>
                        <w:r w:rsidR="00C8723B">
                          <w:instrText>Tuesday</w:instrText>
                        </w:r>
                        <w:r>
                          <w:fldChar w:fldCharType="end"/>
                        </w:r>
                        <w:r>
                          <w:instrText xml:space="preserve"> = “Sunday" 1 ""</w:instrTex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MonthStart5 \@ dddd </w:instrText>
                        </w:r>
                        <w:r>
                          <w:fldChar w:fldCharType="separate"/>
                        </w:r>
                        <w:r w:rsidR="00C8723B">
                          <w:instrText>Tuesday</w:instrText>
                        </w:r>
                        <w:r>
                          <w:fldChar w:fldCharType="end"/>
                        </w:r>
                        <w:r>
                          <w:instrText xml:space="preserve"> = “Monday"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=A2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=A2+1 </w:instrText>
                        </w:r>
                        <w:r>
                          <w:fldChar w:fldCharType="separate"/>
                        </w:r>
                        <w:r w:rsidR="006C0896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MonthStart5 \@ dddd </w:instrText>
                        </w:r>
                        <w:r>
                          <w:fldChar w:fldCharType="separate"/>
                        </w:r>
                        <w:r w:rsidR="00C8723B">
                          <w:instrText>Tuesday</w:instrText>
                        </w:r>
                        <w:r>
                          <w:fldChar w:fldCharType="end"/>
                        </w:r>
                        <w:r>
                          <w:instrText xml:space="preserve"> = “Tuesday"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=B2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1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=B2+1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MonthStart5 \@ dddd </w:instrText>
                        </w:r>
                        <w:r>
                          <w:fldChar w:fldCharType="separate"/>
                        </w:r>
                        <w:r w:rsidR="00C8723B">
                          <w:instrText>Tuesday</w:instrText>
                        </w:r>
                        <w:r>
                          <w:fldChar w:fldCharType="end"/>
                        </w:r>
                        <w:r>
                          <w:instrText xml:space="preserve"> = “Wednesday"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=C2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1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=C2+1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MonthStart5 \@ dddd </w:instrText>
                        </w:r>
                        <w:r>
                          <w:fldChar w:fldCharType="separate"/>
                        </w:r>
                        <w:r w:rsidR="00C8723B">
                          <w:instrText>Tuesday</w:instrText>
                        </w:r>
                        <w:r>
                          <w:fldChar w:fldCharType="end"/>
                        </w:r>
                        <w:r>
                          <w:instrText xml:space="preserve">= “Thursday"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=D2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=D2+1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3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MonthStart5 \@ dddd </w:instrText>
                        </w:r>
                        <w:r>
                          <w:fldChar w:fldCharType="separate"/>
                        </w:r>
                        <w:r w:rsidR="00C8723B">
                          <w:instrText>Tuesday</w:instrText>
                        </w:r>
                        <w:r>
                          <w:fldChar w:fldCharType="end"/>
                        </w:r>
                        <w:r>
                          <w:instrText xml:space="preserve"> = “Friday"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=E2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=E2+1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4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4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4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MonthStart5 \@ dddd </w:instrText>
                        </w:r>
                        <w:r>
                          <w:fldChar w:fldCharType="separate"/>
                        </w:r>
                        <w:r w:rsidR="00C8723B">
                          <w:instrText>Tuesday</w:instrText>
                        </w:r>
                        <w:r>
                          <w:fldChar w:fldCharType="end"/>
                        </w:r>
                        <w:r>
                          <w:instrText xml:space="preserve"> = “Saturday"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=F2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4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=F2+1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5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5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5</w:t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=G2+1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6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=A3+1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7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=B3+1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8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=C3+1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9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=D3+1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10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=E3+1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11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=F3+1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12</w:t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=G3+1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13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=A4+1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14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=B4+1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15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=C4+1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16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=D4+1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17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=E4+1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18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=F4+1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19</w:t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=G4+1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20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=A5+1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21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=B5+1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22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=C5+1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23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=D5+1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24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=E5+1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25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=F5+1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26</w:t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=G5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26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=G5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26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MonthEnd5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=G5+1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27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27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27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=A6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27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=A6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27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MonthEnd5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=A6+1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28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=B6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=B6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MonthEnd5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=B6+1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29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=C6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=C6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MonthEnd5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=C6+1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30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=D6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=D6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MonthEnd5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=D6+1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31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=E6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=E6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MonthEnd5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=E6+1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=F6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=F6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MonthEnd5 \@ d </w:instrText>
                        </w:r>
                        <w:r>
                          <w:fldChar w:fldCharType="separate"/>
                        </w:r>
                        <w:r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=F6+1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=G6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=G6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MonthEnd5 \@ d </w:instrText>
                        </w:r>
                        <w:r>
                          <w:fldChar w:fldCharType="separate"/>
                        </w:r>
                        <w:r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=G6+1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=A7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=A7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MonthEnd5 \@ d </w:instrText>
                        </w:r>
                        <w:r>
                          <w:fldChar w:fldCharType="separate"/>
                        </w:r>
                        <w:r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=A7+1 </w:instrText>
                        </w:r>
                        <w:r>
                          <w:fldChar w:fldCharType="separate"/>
                        </w:r>
                        <w:r>
                          <w:rPr>
                            <w:b/>
                            <w:bCs/>
                            <w:noProof/>
                          </w:rPr>
                          <w:instrText>!A12 Is Not In Table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  <w:tc>
                      <w:tcPr>
                        <w:tcW w:w="717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  <w:tc>
                      <w:tcPr>
                        <w:tcW w:w="717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  <w:tc>
                      <w:tcPr>
                        <w:tcW w:w="717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  <w:tc>
                      <w:tcPr>
                        <w:tcW w:w="707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</w:tr>
                </w:tbl>
                <w:p w:rsidR="00F93E3B" w:rsidRDefault="00F93E3B">
                  <w:pPr>
                    <w:spacing w:after="40"/>
                  </w:pPr>
                </w:p>
              </w:tc>
              <w:tc>
                <w:tcPr>
                  <w:tcW w:w="583" w:type="dxa"/>
                </w:tcPr>
                <w:p w:rsidR="00F93E3B" w:rsidRDefault="00F93E3B">
                  <w:pPr>
                    <w:spacing w:after="40"/>
                  </w:pPr>
                </w:p>
              </w:tc>
              <w:tc>
                <w:tcPr>
                  <w:tcW w:w="2468" w:type="dxa"/>
                </w:tcPr>
                <w:p w:rsidR="00F93E3B" w:rsidRDefault="00A14581">
                  <w:pPr>
                    <w:pStyle w:val="Months"/>
                  </w:pPr>
                  <w:r>
                    <w:t>September</w:t>
                  </w:r>
                </w:p>
                <w:tbl>
                  <w:tblPr>
                    <w:tblStyle w:val="CalendarTable"/>
                    <w:tblW w:w="5000" w:type="pct"/>
                    <w:tblLayout w:type="fixed"/>
                    <w:tblLook w:val="04A0" w:firstRow="1" w:lastRow="0" w:firstColumn="1" w:lastColumn="0" w:noHBand="0" w:noVBand="1"/>
                    <w:tblCaption w:val="Calendar content table"/>
                  </w:tblPr>
                  <w:tblGrid>
                    <w:gridCol w:w="349"/>
                    <w:gridCol w:w="354"/>
                    <w:gridCol w:w="354"/>
                    <w:gridCol w:w="354"/>
                    <w:gridCol w:w="354"/>
                    <w:gridCol w:w="354"/>
                    <w:gridCol w:w="349"/>
                  </w:tblGrid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S</w:t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M</w:t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T</w:t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W</w:t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T</w:t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F</w:t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S</w:t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MonthStart9 \@ dddd </w:instrText>
                        </w:r>
                        <w:r>
                          <w:fldChar w:fldCharType="separate"/>
                        </w:r>
                        <w:r w:rsidR="00C8723B">
                          <w:instrText>Saturday</w:instrText>
                        </w:r>
                        <w:r>
                          <w:fldChar w:fldCharType="end"/>
                        </w:r>
                        <w:r>
                          <w:instrText xml:space="preserve"> = “Sunday" 1 ""</w:instrTex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MonthStart9 \@ dddd </w:instrText>
                        </w:r>
                        <w:r>
                          <w:fldChar w:fldCharType="separate"/>
                        </w:r>
                        <w:r w:rsidR="00C8723B">
                          <w:instrText>Saturday</w:instrText>
                        </w:r>
                        <w:r>
                          <w:fldChar w:fldCharType="end"/>
                        </w:r>
                        <w:r>
                          <w:instrText xml:space="preserve"> = “Monday"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=A2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=A2+1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MonthStart9 \@ dddd </w:instrText>
                        </w:r>
                        <w:r>
                          <w:fldChar w:fldCharType="separate"/>
                        </w:r>
                        <w:r w:rsidR="00C8723B">
                          <w:instrText>Saturday</w:instrText>
                        </w:r>
                        <w:r>
                          <w:fldChar w:fldCharType="end"/>
                        </w:r>
                        <w:r>
                          <w:instrText xml:space="preserve"> = “Tuesday"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=B2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=B2+1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MonthStart9 \@ dddd </w:instrText>
                        </w:r>
                        <w:r>
                          <w:fldChar w:fldCharType="separate"/>
                        </w:r>
                        <w:r w:rsidR="00C8723B">
                          <w:instrText>Saturday</w:instrText>
                        </w:r>
                        <w:r>
                          <w:fldChar w:fldCharType="end"/>
                        </w:r>
                        <w:r>
                          <w:instrText xml:space="preserve"> = “Wednesday"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=C2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=C2+1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3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MonthStart9 \@ dddd </w:instrText>
                        </w:r>
                        <w:r>
                          <w:fldChar w:fldCharType="separate"/>
                        </w:r>
                        <w:r w:rsidR="00C8723B">
                          <w:instrText>Saturday</w:instrText>
                        </w:r>
                        <w:r>
                          <w:fldChar w:fldCharType="end"/>
                        </w:r>
                        <w:r>
                          <w:instrText xml:space="preserve">= “Thursday"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=D2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=D2+1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4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MonthStart9 \@ dddd </w:instrText>
                        </w:r>
                        <w:r>
                          <w:fldChar w:fldCharType="separate"/>
                        </w:r>
                        <w:r w:rsidR="00C8723B">
                          <w:instrText>Saturday</w:instrText>
                        </w:r>
                        <w:r>
                          <w:fldChar w:fldCharType="end"/>
                        </w:r>
                        <w:r>
                          <w:instrText xml:space="preserve"> = “Friday"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=E2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=E2+1 </w:instrText>
                        </w:r>
                        <w:r>
                          <w:fldChar w:fldCharType="separate"/>
                        </w:r>
                        <w:r w:rsidR="006C0896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MonthStart9 \@ dddd </w:instrText>
                        </w:r>
                        <w:r>
                          <w:fldChar w:fldCharType="separate"/>
                        </w:r>
                        <w:r w:rsidR="00C8723B">
                          <w:instrText>Saturday</w:instrText>
                        </w:r>
                        <w:r>
                          <w:fldChar w:fldCharType="end"/>
                        </w:r>
                        <w:r>
                          <w:instrText xml:space="preserve"> = “Saturday"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=F2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1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=F2+1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</w:t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=G2+1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=A3+1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3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=B3+1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4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=C3+1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5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=D3+1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6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=E3+1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7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=F3+1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8</w:t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=G3+1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9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=A4+1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10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=B4+1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11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=C4+1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12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=D4+1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13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=E4+1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14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=F4+1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15</w:t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=G4+1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16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=A5+1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17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=B5+1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18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=C5+1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19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=D5+1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20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=E5+1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21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=F5+1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22</w:t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=G5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22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=G5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22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MonthEnd9 \@ d </w:instrText>
                        </w:r>
                        <w:r>
                          <w:fldChar w:fldCharType="separate"/>
                        </w:r>
                        <w:r w:rsidR="00C8723B"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=G5+1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23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23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23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=A6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23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=A6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23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MonthEnd9 \@ d </w:instrText>
                        </w:r>
                        <w:r>
                          <w:fldChar w:fldCharType="separate"/>
                        </w:r>
                        <w:r w:rsidR="00C8723B"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=A6+1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24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24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24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=B6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24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=B6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24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MonthEnd9 \@ d </w:instrText>
                        </w:r>
                        <w:r>
                          <w:fldChar w:fldCharType="separate"/>
                        </w:r>
                        <w:r w:rsidR="00C8723B"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=B6+1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25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25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25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=C6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25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=C6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25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MonthEnd9 \@ d </w:instrText>
                        </w:r>
                        <w:r>
                          <w:fldChar w:fldCharType="separate"/>
                        </w:r>
                        <w:r w:rsidR="00C8723B"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=C6+1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26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26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26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=D6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26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=D6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26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MonthEnd9 \@ d </w:instrText>
                        </w:r>
                        <w:r>
                          <w:fldChar w:fldCharType="separate"/>
                        </w:r>
                        <w:r w:rsidR="00C8723B"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=D6+1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27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27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27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=E6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27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=E6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27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MonthEnd9 \@ d </w:instrText>
                        </w:r>
                        <w:r>
                          <w:fldChar w:fldCharType="separate"/>
                        </w:r>
                        <w:r w:rsidR="00C8723B"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=E6+1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28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=F6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=F6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MonthEnd9 \@ d </w:instrText>
                        </w:r>
                        <w:r>
                          <w:fldChar w:fldCharType="separate"/>
                        </w:r>
                        <w:r w:rsidR="00C8723B"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=F6+1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29</w:t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=G6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=G6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MonthEnd9 \@ d </w:instrText>
                        </w:r>
                        <w:r>
                          <w:fldChar w:fldCharType="separate"/>
                        </w:r>
                        <w:r w:rsidR="00C8723B"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=G6+1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30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=A7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=A7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MonthEnd9 \@ d </w:instrText>
                        </w:r>
                        <w:r>
                          <w:fldChar w:fldCharType="separate"/>
                        </w:r>
                        <w:r w:rsidR="00C8723B"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=A7+1 </w:instrText>
                        </w:r>
                        <w:r>
                          <w:fldChar w:fldCharType="separate"/>
                        </w:r>
                        <w:r>
                          <w:rPr>
                            <w:b/>
                            <w:bCs/>
                            <w:noProof/>
                          </w:rPr>
                          <w:instrText>!A12 Is Not In Table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  <w:tc>
                      <w:tcPr>
                        <w:tcW w:w="717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  <w:tc>
                      <w:tcPr>
                        <w:tcW w:w="717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  <w:tc>
                      <w:tcPr>
                        <w:tcW w:w="717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  <w:tc>
                      <w:tcPr>
                        <w:tcW w:w="707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</w:tr>
                </w:tbl>
                <w:p w:rsidR="00F93E3B" w:rsidRDefault="00F93E3B">
                  <w:pPr>
                    <w:spacing w:after="40"/>
                  </w:pPr>
                </w:p>
              </w:tc>
            </w:tr>
            <w:tr w:rsidR="00F93E3B">
              <w:trPr>
                <w:trHeight w:hRule="exact" w:val="144"/>
              </w:trPr>
              <w:tc>
                <w:tcPr>
                  <w:tcW w:w="2469" w:type="dxa"/>
                </w:tcPr>
                <w:p w:rsidR="00F93E3B" w:rsidRDefault="00F93E3B">
                  <w:pPr>
                    <w:spacing w:after="40"/>
                  </w:pPr>
                </w:p>
              </w:tc>
              <w:tc>
                <w:tcPr>
                  <w:tcW w:w="583" w:type="dxa"/>
                </w:tcPr>
                <w:p w:rsidR="00F93E3B" w:rsidRDefault="00F93E3B">
                  <w:pPr>
                    <w:spacing w:after="40"/>
                  </w:pPr>
                </w:p>
              </w:tc>
              <w:tc>
                <w:tcPr>
                  <w:tcW w:w="2468" w:type="dxa"/>
                </w:tcPr>
                <w:p w:rsidR="00F93E3B" w:rsidRDefault="00F93E3B">
                  <w:pPr>
                    <w:spacing w:after="40"/>
                  </w:pPr>
                </w:p>
              </w:tc>
              <w:tc>
                <w:tcPr>
                  <w:tcW w:w="583" w:type="dxa"/>
                </w:tcPr>
                <w:p w:rsidR="00F93E3B" w:rsidRDefault="00F93E3B">
                  <w:pPr>
                    <w:spacing w:after="40"/>
                  </w:pPr>
                </w:p>
              </w:tc>
              <w:tc>
                <w:tcPr>
                  <w:tcW w:w="2468" w:type="dxa"/>
                </w:tcPr>
                <w:p w:rsidR="00F93E3B" w:rsidRDefault="00F93E3B">
                  <w:pPr>
                    <w:spacing w:after="40"/>
                  </w:pPr>
                </w:p>
              </w:tc>
            </w:tr>
            <w:tr w:rsidR="00F93E3B">
              <w:tc>
                <w:tcPr>
                  <w:tcW w:w="2469" w:type="dxa"/>
                </w:tcPr>
                <w:p w:rsidR="00F93E3B" w:rsidRDefault="00A14581">
                  <w:pPr>
                    <w:pStyle w:val="Months"/>
                  </w:pPr>
                  <w:r>
                    <w:t>February</w:t>
                  </w:r>
                </w:p>
                <w:tbl>
                  <w:tblPr>
                    <w:tblStyle w:val="CalendarTable"/>
                    <w:tblW w:w="5000" w:type="pct"/>
                    <w:tblLayout w:type="fixed"/>
                    <w:tblLook w:val="04A0" w:firstRow="1" w:lastRow="0" w:firstColumn="1" w:lastColumn="0" w:noHBand="0" w:noVBand="1"/>
                    <w:tblCaption w:val="Calendar content table"/>
                  </w:tblPr>
                  <w:tblGrid>
                    <w:gridCol w:w="350"/>
                    <w:gridCol w:w="354"/>
                    <w:gridCol w:w="354"/>
                    <w:gridCol w:w="354"/>
                    <w:gridCol w:w="354"/>
                    <w:gridCol w:w="354"/>
                    <w:gridCol w:w="349"/>
                  </w:tblGrid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S</w:t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M</w:t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T</w:t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W</w:t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T</w:t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F</w:t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S</w:t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MonthStart2 \@ dddd </w:instrText>
                        </w:r>
                        <w:r>
                          <w:fldChar w:fldCharType="separate"/>
                        </w:r>
                        <w:r w:rsidR="00C8723B">
                          <w:instrText>Thursday</w:instrText>
                        </w:r>
                        <w:r>
                          <w:fldChar w:fldCharType="end"/>
                        </w:r>
                        <w:r>
                          <w:instrText xml:space="preserve"> = “Sunday" 1 ""</w:instrTex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MonthStart2 \@ dddd </w:instrText>
                        </w:r>
                        <w:r>
                          <w:fldChar w:fldCharType="separate"/>
                        </w:r>
                        <w:r w:rsidR="00C8723B">
                          <w:instrText>Thursday</w:instrText>
                        </w:r>
                        <w:r>
                          <w:fldChar w:fldCharType="end"/>
                        </w:r>
                        <w:r>
                          <w:instrText xml:space="preserve"> = “Monday"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=A2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=A2+1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MonthStart2 \@ dddd </w:instrText>
                        </w:r>
                        <w:r>
                          <w:fldChar w:fldCharType="separate"/>
                        </w:r>
                        <w:r w:rsidR="00C8723B">
                          <w:instrText>Thursday</w:instrText>
                        </w:r>
                        <w:r>
                          <w:fldChar w:fldCharType="end"/>
                        </w:r>
                        <w:r>
                          <w:instrText xml:space="preserve"> = “Tuesday"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=B2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=B2+1 </w:instrText>
                        </w:r>
                        <w:r>
                          <w:fldChar w:fldCharType="separate"/>
                        </w:r>
                        <w:r w:rsidR="006C0896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MonthStart2 \@ dddd </w:instrText>
                        </w:r>
                        <w:r>
                          <w:fldChar w:fldCharType="separate"/>
                        </w:r>
                        <w:r w:rsidR="00C8723B">
                          <w:instrText>Thursday</w:instrText>
                        </w:r>
                        <w:r>
                          <w:fldChar w:fldCharType="end"/>
                        </w:r>
                        <w:r>
                          <w:instrText xml:space="preserve"> = “Wednesday"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=C2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=C2+1 </w:instrText>
                        </w:r>
                        <w:r>
                          <w:fldChar w:fldCharType="separate"/>
                        </w:r>
                        <w:r w:rsidR="006C0896">
                          <w:rPr>
                            <w:noProof/>
                          </w:rPr>
                          <w:instrText>3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MonthStart2 \@ dddd </w:instrText>
                        </w:r>
                        <w:r>
                          <w:fldChar w:fldCharType="separate"/>
                        </w:r>
                        <w:r w:rsidR="00C8723B">
                          <w:instrText>Thursday</w:instrText>
                        </w:r>
                        <w:r>
                          <w:fldChar w:fldCharType="end"/>
                        </w:r>
                        <w:r>
                          <w:instrText xml:space="preserve">= “Thursday"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=D2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1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=D2+1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MonthStart2 \@ dddd </w:instrText>
                        </w:r>
                        <w:r>
                          <w:fldChar w:fldCharType="separate"/>
                        </w:r>
                        <w:r w:rsidR="00C8723B">
                          <w:instrText>Thursday</w:instrText>
                        </w:r>
                        <w:r>
                          <w:fldChar w:fldCharType="end"/>
                        </w:r>
                        <w:r>
                          <w:instrText xml:space="preserve"> = “Friday"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=E2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1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=E2+1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MonthStart2 \@ dddd </w:instrText>
                        </w:r>
                        <w:r>
                          <w:fldChar w:fldCharType="separate"/>
                        </w:r>
                        <w:r w:rsidR="00C8723B">
                          <w:instrText>Thursday</w:instrText>
                        </w:r>
                        <w:r>
                          <w:fldChar w:fldCharType="end"/>
                        </w:r>
                        <w:r>
                          <w:instrText xml:space="preserve"> = “Saturday"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=F2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=F2+1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3</w:t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=G2+1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4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=A3+1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5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=B3+1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6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=C3+1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7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=D3+1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8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=E3+1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9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=F3+1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10</w:t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=G3+1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11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=A4+1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12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=B4+1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13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=C4+1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14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=D4+1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15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=E4+1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16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=F4+1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17</w:t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=G4+1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18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=A5+1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19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=B5+1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20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=C5+1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21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=D5+1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22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=E5+1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23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=F5+1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24</w:t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=G5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24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=G5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24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MonthEnd2 \@ d </w:instrText>
                        </w:r>
                        <w:r>
                          <w:fldChar w:fldCharType="separate"/>
                        </w:r>
                        <w:r w:rsidR="00C8723B"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=G5+1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25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25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25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=A6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25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=A6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25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MonthEnd2 \@ d </w:instrText>
                        </w:r>
                        <w:r>
                          <w:fldChar w:fldCharType="separate"/>
                        </w:r>
                        <w:r w:rsidR="00C8723B"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=A6+1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26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26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26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=B6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26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=B6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26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MonthEnd2 \@ d </w:instrText>
                        </w:r>
                        <w:r>
                          <w:fldChar w:fldCharType="separate"/>
                        </w:r>
                        <w:r w:rsidR="00C8723B"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=B6+1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27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27</w:instrText>
                        </w:r>
                        <w:r>
                          <w:fldChar w:fldCharType="end"/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27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=C6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27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=C6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27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MonthEnd2 \@ d </w:instrText>
                        </w:r>
                        <w:r>
                          <w:fldChar w:fldCharType="separate"/>
                        </w:r>
                        <w:r w:rsidR="00C8723B"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=C6+1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28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=D6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=D6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MonthEnd2 \@ d </w:instrText>
                        </w:r>
                        <w:r>
                          <w:fldChar w:fldCharType="separate"/>
                        </w:r>
                        <w:r w:rsidR="00C8723B"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=D6+1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27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=E6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=E6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27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MonthEnd2 \@ d </w:instrText>
                        </w:r>
                        <w:r>
                          <w:fldChar w:fldCharType="separate"/>
                        </w:r>
                        <w:r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=E6+1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=F6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=F6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MonthEnd2 \@ d </w:instrText>
                        </w:r>
                        <w:r>
                          <w:fldChar w:fldCharType="separate"/>
                        </w:r>
                        <w:r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=F6+1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=G6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=G6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MonthEnd2 \@ d </w:instrText>
                        </w:r>
                        <w:r>
                          <w:fldChar w:fldCharType="separate"/>
                        </w:r>
                        <w: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=G6+1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=A7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=A7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MonthEnd2 \@ d </w:instrText>
                        </w:r>
                        <w:r>
                          <w:fldChar w:fldCharType="separate"/>
                        </w:r>
                        <w:r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=A7+1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  <w:tc>
                      <w:tcPr>
                        <w:tcW w:w="717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  <w:tc>
                      <w:tcPr>
                        <w:tcW w:w="717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  <w:tc>
                      <w:tcPr>
                        <w:tcW w:w="717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  <w:tc>
                      <w:tcPr>
                        <w:tcW w:w="707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</w:tr>
                </w:tbl>
                <w:p w:rsidR="00F93E3B" w:rsidRDefault="00F93E3B">
                  <w:pPr>
                    <w:spacing w:after="40"/>
                  </w:pPr>
                </w:p>
              </w:tc>
              <w:tc>
                <w:tcPr>
                  <w:tcW w:w="583" w:type="dxa"/>
                </w:tcPr>
                <w:p w:rsidR="00F93E3B" w:rsidRDefault="00F93E3B">
                  <w:pPr>
                    <w:spacing w:after="40"/>
                  </w:pPr>
                </w:p>
              </w:tc>
              <w:tc>
                <w:tcPr>
                  <w:tcW w:w="2468" w:type="dxa"/>
                </w:tcPr>
                <w:p w:rsidR="00F93E3B" w:rsidRDefault="00A14581">
                  <w:pPr>
                    <w:pStyle w:val="Months"/>
                  </w:pPr>
                  <w:r>
                    <w:t>June</w:t>
                  </w:r>
                </w:p>
                <w:tbl>
                  <w:tblPr>
                    <w:tblStyle w:val="CalendarTable"/>
                    <w:tblW w:w="5000" w:type="pct"/>
                    <w:tblLayout w:type="fixed"/>
                    <w:tblLook w:val="04A0" w:firstRow="1" w:lastRow="0" w:firstColumn="1" w:lastColumn="0" w:noHBand="0" w:noVBand="1"/>
                    <w:tblCaption w:val="Calendar content table"/>
                  </w:tblPr>
                  <w:tblGrid>
                    <w:gridCol w:w="349"/>
                    <w:gridCol w:w="354"/>
                    <w:gridCol w:w="354"/>
                    <w:gridCol w:w="354"/>
                    <w:gridCol w:w="354"/>
                    <w:gridCol w:w="354"/>
                    <w:gridCol w:w="349"/>
                  </w:tblGrid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S</w:t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M</w:t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T</w:t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W</w:t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T</w:t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F</w:t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S</w:t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MonthStart6 \@ dddd </w:instrText>
                        </w:r>
                        <w:r>
                          <w:fldChar w:fldCharType="separate"/>
                        </w:r>
                        <w:r w:rsidR="00C8723B">
                          <w:instrText>Friday</w:instrText>
                        </w:r>
                        <w:r>
                          <w:fldChar w:fldCharType="end"/>
                        </w:r>
                        <w:r>
                          <w:instrText xml:space="preserve"> = “Sunday" 1 ""</w:instrTex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MonthStart6 \@ dddd </w:instrText>
                        </w:r>
                        <w:r>
                          <w:fldChar w:fldCharType="separate"/>
                        </w:r>
                        <w:r w:rsidR="00C8723B">
                          <w:instrText>Friday</w:instrText>
                        </w:r>
                        <w:r>
                          <w:fldChar w:fldCharType="end"/>
                        </w:r>
                        <w:r>
                          <w:instrText xml:space="preserve"> = “Monday"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=A2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=A2+1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MonthStart6 \@ dddd </w:instrText>
                        </w:r>
                        <w:r>
                          <w:fldChar w:fldCharType="separate"/>
                        </w:r>
                        <w:r w:rsidR="00C8723B">
                          <w:instrText>Friday</w:instrText>
                        </w:r>
                        <w:r>
                          <w:fldChar w:fldCharType="end"/>
                        </w:r>
                        <w:r>
                          <w:instrText xml:space="preserve"> = “Tuesday"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=B2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=B2+1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3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MonthStart6 \@ dddd </w:instrText>
                        </w:r>
                        <w:r>
                          <w:fldChar w:fldCharType="separate"/>
                        </w:r>
                        <w:r w:rsidR="00C8723B">
                          <w:instrText>Friday</w:instrText>
                        </w:r>
                        <w:r>
                          <w:fldChar w:fldCharType="end"/>
                        </w:r>
                        <w:r>
                          <w:instrText xml:space="preserve"> = “Wednesday"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=C2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=C2+1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4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MonthStart6 \@ dddd </w:instrText>
                        </w:r>
                        <w:r>
                          <w:fldChar w:fldCharType="separate"/>
                        </w:r>
                        <w:r w:rsidR="00C8723B">
                          <w:instrText>Friday</w:instrText>
                        </w:r>
                        <w:r>
                          <w:fldChar w:fldCharType="end"/>
                        </w:r>
                        <w:r>
                          <w:instrText xml:space="preserve">= “Thursday"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=D2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=D2+1 </w:instrText>
                        </w:r>
                        <w:r>
                          <w:fldChar w:fldCharType="separate"/>
                        </w:r>
                        <w:r w:rsidR="006C0896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MonthStart6 \@ dddd </w:instrText>
                        </w:r>
                        <w:r>
                          <w:fldChar w:fldCharType="separate"/>
                        </w:r>
                        <w:r w:rsidR="00C8723B">
                          <w:instrText>Friday</w:instrText>
                        </w:r>
                        <w:r>
                          <w:fldChar w:fldCharType="end"/>
                        </w:r>
                        <w:r>
                          <w:instrText xml:space="preserve"> = “Friday"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=E2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1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=E2+1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MonthStart6 \@ dddd </w:instrText>
                        </w:r>
                        <w:r>
                          <w:fldChar w:fldCharType="separate"/>
                        </w:r>
                        <w:r w:rsidR="00C8723B">
                          <w:instrText>Friday</w:instrText>
                        </w:r>
                        <w:r>
                          <w:fldChar w:fldCharType="end"/>
                        </w:r>
                        <w:r>
                          <w:instrText xml:space="preserve"> = “Saturday"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=F2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1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=F2+1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</w:t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=G2+1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3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=A3+1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4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=B3+1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5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=C3+1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6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=D3+1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7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=E3+1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8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=F3+1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9</w:t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=G3+1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10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=A4+1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11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=B4+1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12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=C4+1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13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=D4+1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14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=E4+1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15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=F4+1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16</w:t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=G4+1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17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=A5+1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18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=B5+1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19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=C5+1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20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=D5+1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21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=E5+1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22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=F5+1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23</w:t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=G5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23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=G5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23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MonthEnd6 \@ d </w:instrText>
                        </w:r>
                        <w:r>
                          <w:fldChar w:fldCharType="separate"/>
                        </w:r>
                        <w:r w:rsidR="00C8723B"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=G5+1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24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24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24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=A6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24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=A6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24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MonthEnd6 \@ d </w:instrText>
                        </w:r>
                        <w:r>
                          <w:fldChar w:fldCharType="separate"/>
                        </w:r>
                        <w:r w:rsidR="00C8723B"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=A6+1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25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25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25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=B6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25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=B6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25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MonthEnd6 \@ d </w:instrText>
                        </w:r>
                        <w:r>
                          <w:fldChar w:fldCharType="separate"/>
                        </w:r>
                        <w:r w:rsidR="00C8723B"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=B6+1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26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26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26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=C6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26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=C6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26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MonthEnd6 \@ d </w:instrText>
                        </w:r>
                        <w:r>
                          <w:fldChar w:fldCharType="separate"/>
                        </w:r>
                        <w:r w:rsidR="00C8723B"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=C6+1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27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27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27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=D6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27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=D6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27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MonthEnd6 \@ d </w:instrText>
                        </w:r>
                        <w:r>
                          <w:fldChar w:fldCharType="separate"/>
                        </w:r>
                        <w:r w:rsidR="00C8723B"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=D6+1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28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=E6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=E6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MonthEnd6 \@ d </w:instrText>
                        </w:r>
                        <w:r>
                          <w:fldChar w:fldCharType="separate"/>
                        </w:r>
                        <w:r w:rsidR="00C8723B"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=E6+1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29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=F6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=F6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MonthEnd6 \@ d </w:instrText>
                        </w:r>
                        <w:r>
                          <w:fldChar w:fldCharType="separate"/>
                        </w:r>
                        <w:r w:rsidR="00C8723B"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=F6+1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30</w:t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=G6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=G6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MonthEnd6 \@ d </w:instrText>
                        </w:r>
                        <w:r>
                          <w:fldChar w:fldCharType="separate"/>
                        </w:r>
                        <w:r w:rsidR="00C8723B"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=G6+1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=A7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=A7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MonthEnd6 \@ d </w:instrText>
                        </w:r>
                        <w:r>
                          <w:fldChar w:fldCharType="separate"/>
                        </w:r>
                        <w:r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=A7+1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  <w:tc>
                      <w:tcPr>
                        <w:tcW w:w="717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  <w:tc>
                      <w:tcPr>
                        <w:tcW w:w="717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  <w:tc>
                      <w:tcPr>
                        <w:tcW w:w="717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  <w:tc>
                      <w:tcPr>
                        <w:tcW w:w="707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</w:tr>
                </w:tbl>
                <w:p w:rsidR="00F93E3B" w:rsidRDefault="00F93E3B">
                  <w:pPr>
                    <w:spacing w:after="40"/>
                  </w:pPr>
                </w:p>
              </w:tc>
              <w:tc>
                <w:tcPr>
                  <w:tcW w:w="583" w:type="dxa"/>
                </w:tcPr>
                <w:p w:rsidR="00F93E3B" w:rsidRDefault="00F93E3B">
                  <w:pPr>
                    <w:spacing w:after="40"/>
                  </w:pPr>
                </w:p>
              </w:tc>
              <w:tc>
                <w:tcPr>
                  <w:tcW w:w="2468" w:type="dxa"/>
                </w:tcPr>
                <w:p w:rsidR="00F93E3B" w:rsidRDefault="00A14581">
                  <w:pPr>
                    <w:pStyle w:val="Months"/>
                  </w:pPr>
                  <w:r>
                    <w:t>October</w:t>
                  </w:r>
                </w:p>
                <w:tbl>
                  <w:tblPr>
                    <w:tblStyle w:val="CalendarTable"/>
                    <w:tblW w:w="5000" w:type="pct"/>
                    <w:tblLayout w:type="fixed"/>
                    <w:tblLook w:val="04A0" w:firstRow="1" w:lastRow="0" w:firstColumn="1" w:lastColumn="0" w:noHBand="0" w:noVBand="1"/>
                    <w:tblCaption w:val="Calendar content table"/>
                  </w:tblPr>
                  <w:tblGrid>
                    <w:gridCol w:w="349"/>
                    <w:gridCol w:w="354"/>
                    <w:gridCol w:w="354"/>
                    <w:gridCol w:w="354"/>
                    <w:gridCol w:w="354"/>
                    <w:gridCol w:w="354"/>
                    <w:gridCol w:w="349"/>
                  </w:tblGrid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S</w:t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M</w:t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T</w:t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W</w:t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T</w:t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F</w:t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S</w:t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MonthStart10 \@ dddd </w:instrText>
                        </w:r>
                        <w:r>
                          <w:fldChar w:fldCharType="separate"/>
                        </w:r>
                        <w:r w:rsidR="00C8723B">
                          <w:instrText>Monday</w:instrText>
                        </w:r>
                        <w:r>
                          <w:fldChar w:fldCharType="end"/>
                        </w:r>
                        <w:r>
                          <w:instrText xml:space="preserve"> = “Sunday" 1 ""</w:instrTex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MonthStart10 \@ dddd </w:instrText>
                        </w:r>
                        <w:r>
                          <w:fldChar w:fldCharType="separate"/>
                        </w:r>
                        <w:r w:rsidR="00C8723B">
                          <w:instrText>Monday</w:instrText>
                        </w:r>
                        <w:r>
                          <w:fldChar w:fldCharType="end"/>
                        </w:r>
                        <w:r>
                          <w:instrText xml:space="preserve"> = “Monday"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=A2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1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=A2+1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MonthStart10 \@ dddd </w:instrText>
                        </w:r>
                        <w:r>
                          <w:fldChar w:fldCharType="separate"/>
                        </w:r>
                        <w:r w:rsidR="00C8723B">
                          <w:instrText>Monday</w:instrText>
                        </w:r>
                        <w:r>
                          <w:fldChar w:fldCharType="end"/>
                        </w:r>
                        <w:r>
                          <w:instrText xml:space="preserve"> = “Tuesday"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=B2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1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=B2+1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MonthStart10 \@ dddd </w:instrText>
                        </w:r>
                        <w:r>
                          <w:fldChar w:fldCharType="separate"/>
                        </w:r>
                        <w:r w:rsidR="00C8723B">
                          <w:instrText>Monday</w:instrText>
                        </w:r>
                        <w:r>
                          <w:fldChar w:fldCharType="end"/>
                        </w:r>
                        <w:r>
                          <w:instrText xml:space="preserve"> = “Wednesday"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=C2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=C2+1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</w:instrText>
                        </w:r>
                        <w:r>
                          <w:fldChar w:fldCharType="end"/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3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MonthStart10 \@ dddd </w:instrText>
                        </w:r>
                        <w:r>
                          <w:fldChar w:fldCharType="separate"/>
                        </w:r>
                        <w:r w:rsidR="00C8723B">
                          <w:instrText>Monday</w:instrText>
                        </w:r>
                        <w:r>
                          <w:fldChar w:fldCharType="end"/>
                        </w:r>
                        <w:r>
                          <w:instrText xml:space="preserve">= “Thursday"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=D2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=D2+1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4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4</w:instrText>
                        </w:r>
                        <w:r>
                          <w:fldChar w:fldCharType="end"/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4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MonthStart10 \@ dddd </w:instrText>
                        </w:r>
                        <w:r>
                          <w:fldChar w:fldCharType="separate"/>
                        </w:r>
                        <w:r w:rsidR="00C8723B">
                          <w:instrText>Monday</w:instrText>
                        </w:r>
                        <w:r>
                          <w:fldChar w:fldCharType="end"/>
                        </w:r>
                        <w:r>
                          <w:instrText xml:space="preserve"> = “Friday"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=E2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4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=E2+1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5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5</w:instrText>
                        </w:r>
                        <w:r>
                          <w:fldChar w:fldCharType="end"/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5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MonthStart10 \@ dddd </w:instrText>
                        </w:r>
                        <w:r>
                          <w:fldChar w:fldCharType="separate"/>
                        </w:r>
                        <w:r w:rsidR="00C8723B">
                          <w:instrText>Monday</w:instrText>
                        </w:r>
                        <w:r>
                          <w:fldChar w:fldCharType="end"/>
                        </w:r>
                        <w:r>
                          <w:instrText xml:space="preserve"> = “Saturday"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=F2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5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=F2+1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6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6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6</w:t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=G2+1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7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=A3+1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8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=B3+1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9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=C3+1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10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=D3+1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11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=E3+1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12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=F3+1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13</w:t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=G3+1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14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=A4+1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15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=B4+1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16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=C4+1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17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=D4+1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18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=E4+1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19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=F4+1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20</w:t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=G4+1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21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=A5+1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22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=B5+1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23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=C5+1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24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=D5+1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25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=E5+1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26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=F5+1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27</w:t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=G5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27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=G5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27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MonthEnd10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=G5+1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28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=A6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=A6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MonthEnd10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=A6+1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29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=B6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=B6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MonthEnd10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=B6+1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30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=C6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=C6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MonthEnd10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=C6+1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31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=D6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=D6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MonthEnd10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=D6+1 </w:instrText>
                        </w:r>
                        <w:r>
                          <w:fldChar w:fldCharType="separate"/>
                        </w:r>
                        <w:r w:rsidR="006C0896">
                          <w:rPr>
                            <w:noProof/>
                          </w:rPr>
                          <w:instrText>27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=E6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=E6 </w:instrText>
                        </w:r>
                        <w:r>
                          <w:fldChar w:fldCharType="separate"/>
                        </w:r>
                        <w:r w:rsidR="006C0896">
                          <w:rPr>
                            <w:noProof/>
                          </w:rPr>
                          <w:instrText>27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MonthEnd10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=E6+1 </w:instrText>
                        </w:r>
                        <w:r>
                          <w:fldChar w:fldCharType="separate"/>
                        </w:r>
                        <w:r w:rsidR="006C0896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=F6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=F6 </w:instrText>
                        </w:r>
                        <w:r>
                          <w:fldChar w:fldCharType="separate"/>
                        </w:r>
                        <w:r w:rsidR="006C0896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MonthEnd10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=F6+1 </w:instrText>
                        </w:r>
                        <w:r>
                          <w:fldChar w:fldCharType="separate"/>
                        </w:r>
                        <w:r w:rsidR="006C0896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=G6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=G6 </w:instrText>
                        </w:r>
                        <w:r>
                          <w:fldChar w:fldCharType="separate"/>
                        </w:r>
                        <w:r w:rsidR="006C0896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MonthEnd10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=G6+1 </w:instrText>
                        </w:r>
                        <w:r>
                          <w:fldChar w:fldCharType="separate"/>
                        </w:r>
                        <w:r w:rsidR="006C0896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=A7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=A7 </w:instrText>
                        </w:r>
                        <w:r>
                          <w:fldChar w:fldCharType="separate"/>
                        </w:r>
                        <w:r w:rsidR="006C0896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MonthEnd10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=A7+1 </w:instrText>
                        </w:r>
                        <w:r>
                          <w:fldChar w:fldCharType="separate"/>
                        </w:r>
                        <w:r w:rsidR="006C0896"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  <w:tc>
                      <w:tcPr>
                        <w:tcW w:w="717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  <w:tc>
                      <w:tcPr>
                        <w:tcW w:w="717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  <w:tc>
                      <w:tcPr>
                        <w:tcW w:w="717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  <w:tc>
                      <w:tcPr>
                        <w:tcW w:w="707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</w:tr>
                </w:tbl>
                <w:p w:rsidR="00F93E3B" w:rsidRDefault="00F93E3B">
                  <w:pPr>
                    <w:spacing w:after="40"/>
                  </w:pPr>
                </w:p>
              </w:tc>
            </w:tr>
            <w:tr w:rsidR="00F93E3B">
              <w:trPr>
                <w:trHeight w:hRule="exact" w:val="144"/>
              </w:trPr>
              <w:tc>
                <w:tcPr>
                  <w:tcW w:w="2469" w:type="dxa"/>
                </w:tcPr>
                <w:p w:rsidR="00F93E3B" w:rsidRDefault="00F93E3B">
                  <w:pPr>
                    <w:spacing w:after="40"/>
                  </w:pPr>
                </w:p>
              </w:tc>
              <w:tc>
                <w:tcPr>
                  <w:tcW w:w="583" w:type="dxa"/>
                </w:tcPr>
                <w:p w:rsidR="00F93E3B" w:rsidRDefault="00F93E3B">
                  <w:pPr>
                    <w:spacing w:after="40"/>
                  </w:pPr>
                </w:p>
              </w:tc>
              <w:tc>
                <w:tcPr>
                  <w:tcW w:w="2468" w:type="dxa"/>
                </w:tcPr>
                <w:p w:rsidR="00F93E3B" w:rsidRDefault="00F93E3B">
                  <w:pPr>
                    <w:spacing w:after="40"/>
                  </w:pPr>
                </w:p>
              </w:tc>
              <w:tc>
                <w:tcPr>
                  <w:tcW w:w="583" w:type="dxa"/>
                </w:tcPr>
                <w:p w:rsidR="00F93E3B" w:rsidRDefault="00F93E3B">
                  <w:pPr>
                    <w:spacing w:after="40"/>
                  </w:pPr>
                </w:p>
              </w:tc>
              <w:tc>
                <w:tcPr>
                  <w:tcW w:w="2468" w:type="dxa"/>
                </w:tcPr>
                <w:p w:rsidR="00F93E3B" w:rsidRDefault="00F93E3B">
                  <w:pPr>
                    <w:spacing w:after="40"/>
                  </w:pPr>
                </w:p>
              </w:tc>
            </w:tr>
            <w:tr w:rsidR="00F93E3B">
              <w:tc>
                <w:tcPr>
                  <w:tcW w:w="2469" w:type="dxa"/>
                </w:tcPr>
                <w:p w:rsidR="00F93E3B" w:rsidRDefault="00A14581">
                  <w:pPr>
                    <w:pStyle w:val="Months"/>
                  </w:pPr>
                  <w:r>
                    <w:t>March</w:t>
                  </w:r>
                </w:p>
                <w:tbl>
                  <w:tblPr>
                    <w:tblStyle w:val="CalendarTable"/>
                    <w:tblW w:w="5000" w:type="pct"/>
                    <w:tblLayout w:type="fixed"/>
                    <w:tblLook w:val="04A0" w:firstRow="1" w:lastRow="0" w:firstColumn="1" w:lastColumn="0" w:noHBand="0" w:noVBand="1"/>
                    <w:tblCaption w:val="Calendar content table"/>
                  </w:tblPr>
                  <w:tblGrid>
                    <w:gridCol w:w="350"/>
                    <w:gridCol w:w="354"/>
                    <w:gridCol w:w="354"/>
                    <w:gridCol w:w="354"/>
                    <w:gridCol w:w="354"/>
                    <w:gridCol w:w="354"/>
                    <w:gridCol w:w="349"/>
                  </w:tblGrid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S</w:t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M</w:t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T</w:t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W</w:t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T</w:t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F</w:t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S</w:t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MonthStart3 \@ dddd </w:instrText>
                        </w:r>
                        <w:r>
                          <w:fldChar w:fldCharType="separate"/>
                        </w:r>
                        <w:r w:rsidR="00C8723B">
                          <w:instrText>Thursday</w:instrText>
                        </w:r>
                        <w:r>
                          <w:fldChar w:fldCharType="end"/>
                        </w:r>
                        <w:r>
                          <w:instrText xml:space="preserve"> = “Sunday" 1 ""</w:instrTex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MonthStart3 \@ dddd </w:instrText>
                        </w:r>
                        <w:r>
                          <w:fldChar w:fldCharType="separate"/>
                        </w:r>
                        <w:r w:rsidR="00C8723B">
                          <w:instrText>Thursday</w:instrText>
                        </w:r>
                        <w:r>
                          <w:fldChar w:fldCharType="end"/>
                        </w:r>
                        <w:r>
                          <w:instrText xml:space="preserve"> = “Monday"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=A2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=A2+1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MonthStart3 \@ dddd </w:instrText>
                        </w:r>
                        <w:r>
                          <w:fldChar w:fldCharType="separate"/>
                        </w:r>
                        <w:r w:rsidR="00C8723B">
                          <w:instrText>Thursday</w:instrText>
                        </w:r>
                        <w:r>
                          <w:fldChar w:fldCharType="end"/>
                        </w:r>
                        <w:r>
                          <w:instrText xml:space="preserve"> = “Tuesday"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=B2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=B2+1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3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MonthStart3 \@ dddd </w:instrText>
                        </w:r>
                        <w:r>
                          <w:fldChar w:fldCharType="separate"/>
                        </w:r>
                        <w:r w:rsidR="00C8723B">
                          <w:instrText>Thursday</w:instrText>
                        </w:r>
                        <w:r>
                          <w:fldChar w:fldCharType="end"/>
                        </w:r>
                        <w:r>
                          <w:instrText xml:space="preserve"> = “Wednesday"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=C2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=C2+1 </w:instrText>
                        </w:r>
                        <w:r>
                          <w:fldChar w:fldCharType="separate"/>
                        </w:r>
                        <w:r w:rsidR="006C0896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MonthStart3 \@ dddd </w:instrText>
                        </w:r>
                        <w:r>
                          <w:fldChar w:fldCharType="separate"/>
                        </w:r>
                        <w:r w:rsidR="00C8723B">
                          <w:instrText>Thursday</w:instrText>
                        </w:r>
                        <w:r>
                          <w:fldChar w:fldCharType="end"/>
                        </w:r>
                        <w:r>
                          <w:instrText xml:space="preserve">= “Thursday"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=D2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1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=D2+1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MonthStart3 \@ dddd </w:instrText>
                        </w:r>
                        <w:r>
                          <w:fldChar w:fldCharType="separate"/>
                        </w:r>
                        <w:r w:rsidR="00C8723B">
                          <w:instrText>Thursday</w:instrText>
                        </w:r>
                        <w:r>
                          <w:fldChar w:fldCharType="end"/>
                        </w:r>
                        <w:r>
                          <w:instrText xml:space="preserve"> = “Friday"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=E2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1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=E2+1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MonthStart3 \@ dddd </w:instrText>
                        </w:r>
                        <w:r>
                          <w:fldChar w:fldCharType="separate"/>
                        </w:r>
                        <w:r w:rsidR="00C8723B">
                          <w:instrText>Thursday</w:instrText>
                        </w:r>
                        <w:r>
                          <w:fldChar w:fldCharType="end"/>
                        </w:r>
                        <w:r>
                          <w:instrText xml:space="preserve"> = “Saturday"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=F2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=F2+1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3</w:t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=G2+1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4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=A3+1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5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=B3+1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6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=C3+1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7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=D3+1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8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=E3+1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9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=F3+1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10</w:t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=G3+1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11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=A4+1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12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=B4+1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13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=C4+1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14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=D4+1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15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=E4+1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16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=F4+1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17</w:t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=G4+1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18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=A5+1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19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=B5+1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20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=C5+1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21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=D5+1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22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=E5+1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23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=F5+1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24</w:t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=G5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24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=G5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24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MonthEnd3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=G5+1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25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25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25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=A6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25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=A6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25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MonthEnd3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=A6+1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26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26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26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=B6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26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=B6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26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MonthEnd3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=B6+1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27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27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27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=C6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27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=C6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27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MonthEnd3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=C6+1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28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=D6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=D6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MonthEnd3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=D6+1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29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=E6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=E6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MonthEnd3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=E6+1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30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=F6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=F6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MonthEnd3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=F6+1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31</w:t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=G6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=G6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MonthEnd3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=G6+1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=A7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=A7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MonthEnd3 \@ d </w:instrText>
                        </w:r>
                        <w:r>
                          <w:fldChar w:fldCharType="separate"/>
                        </w:r>
                        <w:r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=A7+1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  <w:tc>
                      <w:tcPr>
                        <w:tcW w:w="717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  <w:tc>
                      <w:tcPr>
                        <w:tcW w:w="717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  <w:tc>
                      <w:tcPr>
                        <w:tcW w:w="717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  <w:tc>
                      <w:tcPr>
                        <w:tcW w:w="707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</w:tr>
                </w:tbl>
                <w:p w:rsidR="00F93E3B" w:rsidRDefault="00F93E3B">
                  <w:pPr>
                    <w:spacing w:after="40"/>
                  </w:pPr>
                </w:p>
              </w:tc>
              <w:tc>
                <w:tcPr>
                  <w:tcW w:w="583" w:type="dxa"/>
                </w:tcPr>
                <w:p w:rsidR="00F93E3B" w:rsidRDefault="00F93E3B">
                  <w:pPr>
                    <w:spacing w:after="40"/>
                  </w:pPr>
                </w:p>
              </w:tc>
              <w:tc>
                <w:tcPr>
                  <w:tcW w:w="2468" w:type="dxa"/>
                </w:tcPr>
                <w:p w:rsidR="00F93E3B" w:rsidRDefault="00A14581">
                  <w:pPr>
                    <w:pStyle w:val="Months"/>
                  </w:pPr>
                  <w:r>
                    <w:t>July</w:t>
                  </w:r>
                </w:p>
                <w:tbl>
                  <w:tblPr>
                    <w:tblStyle w:val="CalendarTable"/>
                    <w:tblW w:w="5000" w:type="pct"/>
                    <w:tblLayout w:type="fixed"/>
                    <w:tblLook w:val="04A0" w:firstRow="1" w:lastRow="0" w:firstColumn="1" w:lastColumn="0" w:noHBand="0" w:noVBand="1"/>
                    <w:tblCaption w:val="Calendar content table"/>
                  </w:tblPr>
                  <w:tblGrid>
                    <w:gridCol w:w="349"/>
                    <w:gridCol w:w="354"/>
                    <w:gridCol w:w="354"/>
                    <w:gridCol w:w="354"/>
                    <w:gridCol w:w="354"/>
                    <w:gridCol w:w="354"/>
                    <w:gridCol w:w="349"/>
                  </w:tblGrid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S</w:t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M</w:t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T</w:t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W</w:t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T</w:t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F</w:t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S</w:t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MonthStart7 \@ dddd </w:instrText>
                        </w:r>
                        <w:r>
                          <w:fldChar w:fldCharType="separate"/>
                        </w:r>
                        <w:r w:rsidR="00C8723B">
                          <w:instrText>Sunday</w:instrText>
                        </w:r>
                        <w:r>
                          <w:fldChar w:fldCharType="end"/>
                        </w:r>
                        <w:r>
                          <w:instrText xml:space="preserve"> = “Sunday" 1 ""</w:instrText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MonthStart7 \@ dddd </w:instrText>
                        </w:r>
                        <w:r>
                          <w:fldChar w:fldCharType="separate"/>
                        </w:r>
                        <w:r w:rsidR="00C8723B">
                          <w:instrText>Sunday</w:instrText>
                        </w:r>
                        <w:r>
                          <w:fldChar w:fldCharType="end"/>
                        </w:r>
                        <w:r>
                          <w:instrText xml:space="preserve"> = “Monday"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=A2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1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=A2+1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MonthStart7 \@ dddd </w:instrText>
                        </w:r>
                        <w:r>
                          <w:fldChar w:fldCharType="separate"/>
                        </w:r>
                        <w:r w:rsidR="00C8723B">
                          <w:instrText>Sunday</w:instrText>
                        </w:r>
                        <w:r>
                          <w:fldChar w:fldCharType="end"/>
                        </w:r>
                        <w:r>
                          <w:instrText xml:space="preserve"> = “Tuesday"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=B2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=B2+1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</w:instrText>
                        </w:r>
                        <w:r>
                          <w:fldChar w:fldCharType="end"/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3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MonthStart7 \@ dddd </w:instrText>
                        </w:r>
                        <w:r>
                          <w:fldChar w:fldCharType="separate"/>
                        </w:r>
                        <w:r w:rsidR="00C8723B">
                          <w:instrText>Sunday</w:instrText>
                        </w:r>
                        <w:r>
                          <w:fldChar w:fldCharType="end"/>
                        </w:r>
                        <w:r>
                          <w:instrText xml:space="preserve"> = “Wednesday"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=C2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=C2+1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4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4</w:instrText>
                        </w:r>
                        <w:r>
                          <w:fldChar w:fldCharType="end"/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4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MonthStart7 \@ dddd </w:instrText>
                        </w:r>
                        <w:r>
                          <w:fldChar w:fldCharType="separate"/>
                        </w:r>
                        <w:r w:rsidR="00C8723B">
                          <w:instrText>Sunday</w:instrText>
                        </w:r>
                        <w:r>
                          <w:fldChar w:fldCharType="end"/>
                        </w:r>
                        <w:r>
                          <w:instrText xml:space="preserve">= “Thursday"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=D2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4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=D2+1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5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5</w:instrText>
                        </w:r>
                        <w:r>
                          <w:fldChar w:fldCharType="end"/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5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MonthStart7 \@ dddd </w:instrText>
                        </w:r>
                        <w:r>
                          <w:fldChar w:fldCharType="separate"/>
                        </w:r>
                        <w:r w:rsidR="00C8723B">
                          <w:instrText>Sunday</w:instrText>
                        </w:r>
                        <w:r>
                          <w:fldChar w:fldCharType="end"/>
                        </w:r>
                        <w:r>
                          <w:instrText xml:space="preserve"> = “Friday"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=E2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5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=E2+1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6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6</w:instrText>
                        </w:r>
                        <w:r>
                          <w:fldChar w:fldCharType="end"/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6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MonthStart7 \@ dddd </w:instrText>
                        </w:r>
                        <w:r>
                          <w:fldChar w:fldCharType="separate"/>
                        </w:r>
                        <w:r w:rsidR="00C8723B">
                          <w:instrText>Sunday</w:instrText>
                        </w:r>
                        <w:r>
                          <w:fldChar w:fldCharType="end"/>
                        </w:r>
                        <w:r>
                          <w:instrText xml:space="preserve"> = “Saturday"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=F2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6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=F2+1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7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7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7</w:t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=G2+1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8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=A3+1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9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=B3+1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10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=C3+1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11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=D3+1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12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=E3+1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13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=F3+1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14</w:t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=G3+1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15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=A4+1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16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=B4+1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17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=C4+1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18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=D4+1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19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=E4+1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20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=F4+1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21</w:t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=G4+1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22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=A5+1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23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=B5+1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24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=C5+1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25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=D5+1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26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=E5+1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27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=F5+1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28</w:t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=G5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=G5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MonthEnd7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=G5+1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29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=A6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=A6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MonthEnd7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=A6+1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30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=B6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=B6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MonthEnd7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=B6+1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31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=C6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=C6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MonthEnd7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=C6+1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26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=D6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=D6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26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MonthEnd7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=D6+1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27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27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=E6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=E6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27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MonthEnd7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=E6+1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=F6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=F6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MonthEnd7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=F6+1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=G6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=G6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MonthEnd7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=G6+1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=A7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=A7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MonthEnd7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=A7+1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  <w:tc>
                      <w:tcPr>
                        <w:tcW w:w="717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  <w:tc>
                      <w:tcPr>
                        <w:tcW w:w="717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  <w:tc>
                      <w:tcPr>
                        <w:tcW w:w="717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  <w:tc>
                      <w:tcPr>
                        <w:tcW w:w="707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</w:tr>
                </w:tbl>
                <w:p w:rsidR="00F93E3B" w:rsidRDefault="00F93E3B">
                  <w:pPr>
                    <w:spacing w:after="40"/>
                  </w:pPr>
                </w:p>
              </w:tc>
              <w:tc>
                <w:tcPr>
                  <w:tcW w:w="583" w:type="dxa"/>
                </w:tcPr>
                <w:p w:rsidR="00F93E3B" w:rsidRDefault="00F93E3B">
                  <w:pPr>
                    <w:spacing w:after="40"/>
                  </w:pPr>
                </w:p>
              </w:tc>
              <w:tc>
                <w:tcPr>
                  <w:tcW w:w="2468" w:type="dxa"/>
                </w:tcPr>
                <w:p w:rsidR="00F93E3B" w:rsidRDefault="00A14581">
                  <w:pPr>
                    <w:pStyle w:val="Months"/>
                  </w:pPr>
                  <w:r>
                    <w:t>November</w:t>
                  </w:r>
                </w:p>
                <w:tbl>
                  <w:tblPr>
                    <w:tblStyle w:val="CalendarTable"/>
                    <w:tblW w:w="5000" w:type="pct"/>
                    <w:tblLayout w:type="fixed"/>
                    <w:tblLook w:val="04A0" w:firstRow="1" w:lastRow="0" w:firstColumn="1" w:lastColumn="0" w:noHBand="0" w:noVBand="1"/>
                    <w:tblCaption w:val="Calendar content table"/>
                  </w:tblPr>
                  <w:tblGrid>
                    <w:gridCol w:w="349"/>
                    <w:gridCol w:w="354"/>
                    <w:gridCol w:w="354"/>
                    <w:gridCol w:w="354"/>
                    <w:gridCol w:w="354"/>
                    <w:gridCol w:w="354"/>
                    <w:gridCol w:w="349"/>
                  </w:tblGrid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S</w:t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M</w:t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T</w:t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W</w:t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T</w:t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F</w:t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S</w:t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MonthStart11 \@ dddd </w:instrText>
                        </w:r>
                        <w:r>
                          <w:fldChar w:fldCharType="separate"/>
                        </w:r>
                        <w:r w:rsidR="00C8723B">
                          <w:instrText>Thursday</w:instrText>
                        </w:r>
                        <w:r>
                          <w:fldChar w:fldCharType="end"/>
                        </w:r>
                        <w:r>
                          <w:instrText xml:space="preserve"> = “Sunday" 1 ""</w:instrTex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MonthStart11 \@ dddd </w:instrText>
                        </w:r>
                        <w:r>
                          <w:fldChar w:fldCharType="separate"/>
                        </w:r>
                        <w:r w:rsidR="00C8723B">
                          <w:instrText>Thursday</w:instrText>
                        </w:r>
                        <w:r>
                          <w:fldChar w:fldCharType="end"/>
                        </w:r>
                        <w:r>
                          <w:instrText xml:space="preserve"> = “Monday"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=A2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=A2+1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MonthStart11 \@ dddd </w:instrText>
                        </w:r>
                        <w:r>
                          <w:fldChar w:fldCharType="separate"/>
                        </w:r>
                        <w:r w:rsidR="00C8723B">
                          <w:instrText>Thursday</w:instrText>
                        </w:r>
                        <w:r>
                          <w:fldChar w:fldCharType="end"/>
                        </w:r>
                        <w:r>
                          <w:instrText xml:space="preserve"> = “Tuesday"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=B2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=B2+1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3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MonthStart11 \@ dddd </w:instrText>
                        </w:r>
                        <w:r>
                          <w:fldChar w:fldCharType="separate"/>
                        </w:r>
                        <w:r w:rsidR="00C8723B">
                          <w:instrText>Thursday</w:instrText>
                        </w:r>
                        <w:r>
                          <w:fldChar w:fldCharType="end"/>
                        </w:r>
                        <w:r>
                          <w:instrText xml:space="preserve"> = “Wednesday"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=C2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=C2+1 </w:instrText>
                        </w:r>
                        <w:r>
                          <w:fldChar w:fldCharType="separate"/>
                        </w:r>
                        <w:r w:rsidR="006C0896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MonthStart11 \@ dddd </w:instrText>
                        </w:r>
                        <w:r>
                          <w:fldChar w:fldCharType="separate"/>
                        </w:r>
                        <w:r w:rsidR="00C8723B">
                          <w:instrText>Thursday</w:instrText>
                        </w:r>
                        <w:r>
                          <w:fldChar w:fldCharType="end"/>
                        </w:r>
                        <w:r>
                          <w:instrText xml:space="preserve">= “Thursday"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=D2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1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=D2+1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MonthStart11 \@ dddd </w:instrText>
                        </w:r>
                        <w:r>
                          <w:fldChar w:fldCharType="separate"/>
                        </w:r>
                        <w:r w:rsidR="00C8723B">
                          <w:instrText>Thursday</w:instrText>
                        </w:r>
                        <w:r>
                          <w:fldChar w:fldCharType="end"/>
                        </w:r>
                        <w:r>
                          <w:instrText xml:space="preserve"> = “Friday"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=E2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1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=E2+1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MonthStart11 \@ dddd </w:instrText>
                        </w:r>
                        <w:r>
                          <w:fldChar w:fldCharType="separate"/>
                        </w:r>
                        <w:r w:rsidR="00C8723B">
                          <w:instrText>Thursday</w:instrText>
                        </w:r>
                        <w:r>
                          <w:fldChar w:fldCharType="end"/>
                        </w:r>
                        <w:r>
                          <w:instrText xml:space="preserve"> = “Saturday"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=F2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=F2+1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3</w:t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=G2+1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4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=A3+1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5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=B3+1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6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=C3+1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7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=D3+1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8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=E3+1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9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=F3+1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10</w:t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=G3+1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11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=A4+1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12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=B4+1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13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=C4+1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14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=D4+1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15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=E4+1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16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=F4+1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17</w:t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=G4+1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18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=A5+1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19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=B5+1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20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=C5+1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21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=D5+1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22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=E5+1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23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=F5+1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24</w:t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=G5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24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=G5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24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MonthEnd11 \@ d </w:instrText>
                        </w:r>
                        <w:r>
                          <w:fldChar w:fldCharType="separate"/>
                        </w:r>
                        <w:r w:rsidR="00C8723B"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=G5+1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25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25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25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=A6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25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=A6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25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MonthEnd11 \@ d </w:instrText>
                        </w:r>
                        <w:r>
                          <w:fldChar w:fldCharType="separate"/>
                        </w:r>
                        <w:r w:rsidR="00C8723B"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=A6+1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26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26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26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=B6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26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=B6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26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MonthEnd11 \@ d </w:instrText>
                        </w:r>
                        <w:r>
                          <w:fldChar w:fldCharType="separate"/>
                        </w:r>
                        <w:r w:rsidR="00C8723B"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=B6+1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27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27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27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=C6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27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=C6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27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MonthEnd11 \@ d </w:instrText>
                        </w:r>
                        <w:r>
                          <w:fldChar w:fldCharType="separate"/>
                        </w:r>
                        <w:r w:rsidR="00C8723B"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=C6+1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28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=D6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=D6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MonthEnd11 \@ d </w:instrText>
                        </w:r>
                        <w:r>
                          <w:fldChar w:fldCharType="separate"/>
                        </w:r>
                        <w:r w:rsidR="00C8723B"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=D6+1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29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=E6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=E6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MonthEnd11 \@ d </w:instrText>
                        </w:r>
                        <w:r>
                          <w:fldChar w:fldCharType="separate"/>
                        </w:r>
                        <w:r w:rsidR="00C8723B"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=E6+1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30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=F6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=F6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MonthEnd11 \@ d </w:instrText>
                        </w:r>
                        <w:r>
                          <w:fldChar w:fldCharType="separate"/>
                        </w:r>
                        <w:r w:rsidR="00C8723B"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=F6+1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=G6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=G6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MonthEnd11 \@ d </w:instrText>
                        </w:r>
                        <w:r>
                          <w:fldChar w:fldCharType="separate"/>
                        </w:r>
                        <w: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=G6+1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=A7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=A7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MonthEnd11 \@ d </w:instrText>
                        </w:r>
                        <w:r>
                          <w:fldChar w:fldCharType="separate"/>
                        </w:r>
                        <w: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=A7+1 </w:instrText>
                        </w:r>
                        <w:r>
                          <w:fldChar w:fldCharType="separate"/>
                        </w:r>
                        <w:r>
                          <w:rPr>
                            <w:b/>
                            <w:bCs/>
                            <w:noProof/>
                          </w:rPr>
                          <w:instrText>!A12 Is Not In Table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  <w:tc>
                      <w:tcPr>
                        <w:tcW w:w="717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  <w:tc>
                      <w:tcPr>
                        <w:tcW w:w="717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  <w:tc>
                      <w:tcPr>
                        <w:tcW w:w="717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  <w:tc>
                      <w:tcPr>
                        <w:tcW w:w="707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</w:tr>
                </w:tbl>
                <w:p w:rsidR="00F93E3B" w:rsidRDefault="00F93E3B">
                  <w:pPr>
                    <w:spacing w:after="40"/>
                  </w:pPr>
                </w:p>
              </w:tc>
            </w:tr>
            <w:tr w:rsidR="00F93E3B">
              <w:trPr>
                <w:trHeight w:hRule="exact" w:val="144"/>
              </w:trPr>
              <w:tc>
                <w:tcPr>
                  <w:tcW w:w="2469" w:type="dxa"/>
                </w:tcPr>
                <w:p w:rsidR="00F93E3B" w:rsidRDefault="00F93E3B">
                  <w:pPr>
                    <w:spacing w:after="40"/>
                  </w:pPr>
                </w:p>
              </w:tc>
              <w:tc>
                <w:tcPr>
                  <w:tcW w:w="583" w:type="dxa"/>
                </w:tcPr>
                <w:p w:rsidR="00F93E3B" w:rsidRDefault="00F93E3B">
                  <w:pPr>
                    <w:spacing w:after="40"/>
                  </w:pPr>
                </w:p>
              </w:tc>
              <w:tc>
                <w:tcPr>
                  <w:tcW w:w="2468" w:type="dxa"/>
                </w:tcPr>
                <w:p w:rsidR="00F93E3B" w:rsidRDefault="00F93E3B">
                  <w:pPr>
                    <w:spacing w:after="40"/>
                  </w:pPr>
                </w:p>
              </w:tc>
              <w:tc>
                <w:tcPr>
                  <w:tcW w:w="583" w:type="dxa"/>
                </w:tcPr>
                <w:p w:rsidR="00F93E3B" w:rsidRDefault="00F93E3B">
                  <w:pPr>
                    <w:spacing w:after="40"/>
                  </w:pPr>
                </w:p>
              </w:tc>
              <w:tc>
                <w:tcPr>
                  <w:tcW w:w="2468" w:type="dxa"/>
                </w:tcPr>
                <w:p w:rsidR="00F93E3B" w:rsidRDefault="00F93E3B">
                  <w:pPr>
                    <w:spacing w:after="40"/>
                  </w:pPr>
                </w:p>
              </w:tc>
            </w:tr>
            <w:tr w:rsidR="00F93E3B">
              <w:tc>
                <w:tcPr>
                  <w:tcW w:w="2469" w:type="dxa"/>
                </w:tcPr>
                <w:p w:rsidR="00F93E3B" w:rsidRDefault="00A14581">
                  <w:pPr>
                    <w:pStyle w:val="Months"/>
                  </w:pPr>
                  <w:r>
                    <w:t>April</w:t>
                  </w:r>
                </w:p>
                <w:tbl>
                  <w:tblPr>
                    <w:tblStyle w:val="CalendarTable"/>
                    <w:tblW w:w="5000" w:type="pct"/>
                    <w:tblLayout w:type="fixed"/>
                    <w:tblLook w:val="04A0" w:firstRow="1" w:lastRow="0" w:firstColumn="1" w:lastColumn="0" w:noHBand="0" w:noVBand="1"/>
                    <w:tblCaption w:val="Calendar content table"/>
                  </w:tblPr>
                  <w:tblGrid>
                    <w:gridCol w:w="350"/>
                    <w:gridCol w:w="354"/>
                    <w:gridCol w:w="354"/>
                    <w:gridCol w:w="354"/>
                    <w:gridCol w:w="354"/>
                    <w:gridCol w:w="354"/>
                    <w:gridCol w:w="349"/>
                  </w:tblGrid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S</w:t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M</w:t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T</w:t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W</w:t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T</w:t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F</w:t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S</w:t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MonthStart4 \@ dddd </w:instrText>
                        </w:r>
                        <w:r>
                          <w:fldChar w:fldCharType="separate"/>
                        </w:r>
                        <w:r w:rsidR="00C8723B">
                          <w:instrText>Sunday</w:instrText>
                        </w:r>
                        <w:r>
                          <w:fldChar w:fldCharType="end"/>
                        </w:r>
                        <w:r>
                          <w:instrText xml:space="preserve"> = “Sunday" 1 ""</w:instrText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MonthStart4 \@ dddd </w:instrText>
                        </w:r>
                        <w:r>
                          <w:fldChar w:fldCharType="separate"/>
                        </w:r>
                        <w:r w:rsidR="00C8723B">
                          <w:instrText>Sunday</w:instrText>
                        </w:r>
                        <w:r>
                          <w:fldChar w:fldCharType="end"/>
                        </w:r>
                        <w:r>
                          <w:instrText xml:space="preserve"> = “Monday"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=A2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1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=A2+1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MonthStart4 \@ dddd </w:instrText>
                        </w:r>
                        <w:r>
                          <w:fldChar w:fldCharType="separate"/>
                        </w:r>
                        <w:r w:rsidR="00C8723B">
                          <w:instrText>Sunday</w:instrText>
                        </w:r>
                        <w:r>
                          <w:fldChar w:fldCharType="end"/>
                        </w:r>
                        <w:r>
                          <w:instrText xml:space="preserve"> = “Tuesday"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=B2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=B2+1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</w:instrText>
                        </w:r>
                        <w:r>
                          <w:fldChar w:fldCharType="end"/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3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MonthStart4 \@ dddd </w:instrText>
                        </w:r>
                        <w:r>
                          <w:fldChar w:fldCharType="separate"/>
                        </w:r>
                        <w:r w:rsidR="00C8723B">
                          <w:instrText>Sunday</w:instrText>
                        </w:r>
                        <w:r>
                          <w:fldChar w:fldCharType="end"/>
                        </w:r>
                        <w:r>
                          <w:instrText xml:space="preserve"> = “Wednesday"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=C2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=C2+1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4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4</w:instrText>
                        </w:r>
                        <w:r>
                          <w:fldChar w:fldCharType="end"/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4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MonthStart4 \@ dddd </w:instrText>
                        </w:r>
                        <w:r>
                          <w:fldChar w:fldCharType="separate"/>
                        </w:r>
                        <w:r w:rsidR="00C8723B">
                          <w:instrText>Sunday</w:instrText>
                        </w:r>
                        <w:r>
                          <w:fldChar w:fldCharType="end"/>
                        </w:r>
                        <w:r>
                          <w:instrText xml:space="preserve">= “Thursday"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=D2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4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=D2+1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5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5</w:instrText>
                        </w:r>
                        <w:r>
                          <w:fldChar w:fldCharType="end"/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5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MonthStart4 \@ dddd </w:instrText>
                        </w:r>
                        <w:r>
                          <w:fldChar w:fldCharType="separate"/>
                        </w:r>
                        <w:r w:rsidR="00C8723B">
                          <w:instrText>Sunday</w:instrText>
                        </w:r>
                        <w:r>
                          <w:fldChar w:fldCharType="end"/>
                        </w:r>
                        <w:r>
                          <w:instrText xml:space="preserve"> = “Friday"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=E2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5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=E2+1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6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6</w:instrText>
                        </w:r>
                        <w:r>
                          <w:fldChar w:fldCharType="end"/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6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MonthStart4 \@ dddd </w:instrText>
                        </w:r>
                        <w:r>
                          <w:fldChar w:fldCharType="separate"/>
                        </w:r>
                        <w:r w:rsidR="00C8723B">
                          <w:instrText>Sunday</w:instrText>
                        </w:r>
                        <w:r>
                          <w:fldChar w:fldCharType="end"/>
                        </w:r>
                        <w:r>
                          <w:instrText xml:space="preserve"> = “Saturday"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=F2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6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=F2+1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7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7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7</w:t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=G2+1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8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=A3+1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9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=B3+1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10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=C3+1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11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=D3+1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12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=E3+1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13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=F3+1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14</w:t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=G3+1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15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=A4+1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16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=B4+1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17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=C4+1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18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=D4+1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19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=E4+1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20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=F4+1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21</w:t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=G4+1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22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=A5+1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23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=B5+1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24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=C5+1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25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=D5+1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26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=E5+1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27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=F5+1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28</w:t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=G5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=G5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MonthEnd4 \@ d </w:instrText>
                        </w:r>
                        <w:r>
                          <w:fldChar w:fldCharType="separate"/>
                        </w:r>
                        <w:r w:rsidR="00C8723B"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=G5+1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29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=A6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=A6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MonthEnd4 \@ d </w:instrText>
                        </w:r>
                        <w:r>
                          <w:fldChar w:fldCharType="separate"/>
                        </w:r>
                        <w:r w:rsidR="00C8723B"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=A6+1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30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=B6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=B6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MonthEnd4 \@ d </w:instrText>
                        </w:r>
                        <w:r>
                          <w:fldChar w:fldCharType="separate"/>
                        </w:r>
                        <w:r w:rsidR="00C8723B"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=B6+1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25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=C6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=C6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25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MonthEnd4 \@ d </w:instrText>
                        </w:r>
                        <w:r>
                          <w:fldChar w:fldCharType="separate"/>
                        </w:r>
                        <w:r w:rsidR="00C8723B"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=C6+1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26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26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=D6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=D6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26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MonthEnd4 \@ d </w:instrText>
                        </w:r>
                        <w:r>
                          <w:fldChar w:fldCharType="separate"/>
                        </w:r>
                        <w:r w:rsidR="00C8723B"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=D6+1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27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27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=E6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=E6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27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MonthEnd4 \@ d </w:instrText>
                        </w:r>
                        <w:r>
                          <w:fldChar w:fldCharType="separate"/>
                        </w:r>
                        <w:r w:rsidR="00C8723B"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=E6+1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=F6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=F6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MonthEnd4 \@ d </w:instrText>
                        </w:r>
                        <w:r>
                          <w:fldChar w:fldCharType="separate"/>
                        </w:r>
                        <w:r w:rsidR="00C8723B"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=F6+1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=G6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=G6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MonthEnd4 \@ d </w:instrText>
                        </w:r>
                        <w:r>
                          <w:fldChar w:fldCharType="separate"/>
                        </w:r>
                        <w:r w:rsidR="00C8723B"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=G6+1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=A7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=A7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MonthEnd4 \@ d </w:instrText>
                        </w:r>
                        <w:r>
                          <w:fldChar w:fldCharType="separate"/>
                        </w:r>
                        <w:r w:rsidR="00C8723B"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=A7+1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  <w:tc>
                      <w:tcPr>
                        <w:tcW w:w="717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  <w:tc>
                      <w:tcPr>
                        <w:tcW w:w="717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  <w:tc>
                      <w:tcPr>
                        <w:tcW w:w="717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  <w:tc>
                      <w:tcPr>
                        <w:tcW w:w="707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</w:tr>
                </w:tbl>
                <w:p w:rsidR="00F93E3B" w:rsidRDefault="00F93E3B">
                  <w:pPr>
                    <w:spacing w:after="40"/>
                  </w:pPr>
                </w:p>
              </w:tc>
              <w:tc>
                <w:tcPr>
                  <w:tcW w:w="583" w:type="dxa"/>
                </w:tcPr>
                <w:p w:rsidR="00F93E3B" w:rsidRDefault="00F93E3B">
                  <w:pPr>
                    <w:spacing w:after="40"/>
                  </w:pPr>
                </w:p>
              </w:tc>
              <w:tc>
                <w:tcPr>
                  <w:tcW w:w="2468" w:type="dxa"/>
                </w:tcPr>
                <w:p w:rsidR="00F93E3B" w:rsidRDefault="00A14581">
                  <w:pPr>
                    <w:pStyle w:val="Months"/>
                  </w:pPr>
                  <w:r>
                    <w:t>August</w:t>
                  </w:r>
                </w:p>
                <w:tbl>
                  <w:tblPr>
                    <w:tblStyle w:val="CalendarTable"/>
                    <w:tblW w:w="5000" w:type="pct"/>
                    <w:tblLayout w:type="fixed"/>
                    <w:tblLook w:val="04A0" w:firstRow="1" w:lastRow="0" w:firstColumn="1" w:lastColumn="0" w:noHBand="0" w:noVBand="1"/>
                    <w:tblCaption w:val="Calendar content table"/>
                  </w:tblPr>
                  <w:tblGrid>
                    <w:gridCol w:w="349"/>
                    <w:gridCol w:w="354"/>
                    <w:gridCol w:w="354"/>
                    <w:gridCol w:w="354"/>
                    <w:gridCol w:w="354"/>
                    <w:gridCol w:w="354"/>
                    <w:gridCol w:w="349"/>
                  </w:tblGrid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S</w:t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M</w:t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T</w:t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W</w:t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T</w:t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F</w:t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S</w:t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MonthStart8 \@ dddd </w:instrText>
                        </w:r>
                        <w:r>
                          <w:fldChar w:fldCharType="separate"/>
                        </w:r>
                        <w:r w:rsidR="00C8723B">
                          <w:instrText>Wednesday</w:instrText>
                        </w:r>
                        <w:r>
                          <w:fldChar w:fldCharType="end"/>
                        </w:r>
                        <w:r>
                          <w:instrText xml:space="preserve"> = “Sunday" 1 ""</w:instrTex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MonthStart8 \@ dddd </w:instrText>
                        </w:r>
                        <w:r>
                          <w:fldChar w:fldCharType="separate"/>
                        </w:r>
                        <w:r w:rsidR="00C8723B">
                          <w:instrText>Wednesday</w:instrText>
                        </w:r>
                        <w:r>
                          <w:fldChar w:fldCharType="end"/>
                        </w:r>
                        <w:r>
                          <w:instrText xml:space="preserve"> = “Monday"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=A2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=A2+1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MonthStart8 \@ dddd </w:instrText>
                        </w:r>
                        <w:r>
                          <w:fldChar w:fldCharType="separate"/>
                        </w:r>
                        <w:r w:rsidR="00C8723B">
                          <w:instrText>Wednesday</w:instrText>
                        </w:r>
                        <w:r>
                          <w:fldChar w:fldCharType="end"/>
                        </w:r>
                        <w:r>
                          <w:instrText xml:space="preserve"> = “Tuesday"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=B2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=B2+1 </w:instrText>
                        </w:r>
                        <w:r>
                          <w:fldChar w:fldCharType="separate"/>
                        </w:r>
                        <w:r w:rsidR="006C0896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MonthStart8 \@ dddd </w:instrText>
                        </w:r>
                        <w:r>
                          <w:fldChar w:fldCharType="separate"/>
                        </w:r>
                        <w:r w:rsidR="00C8723B">
                          <w:instrText>Wednesday</w:instrText>
                        </w:r>
                        <w:r>
                          <w:fldChar w:fldCharType="end"/>
                        </w:r>
                        <w:r>
                          <w:instrText xml:space="preserve"> = “Wednesday"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=C2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1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=C2+1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MonthStart8 \@ dddd </w:instrText>
                        </w:r>
                        <w:r>
                          <w:fldChar w:fldCharType="separate"/>
                        </w:r>
                        <w:r w:rsidR="00C8723B">
                          <w:instrText>Wednesday</w:instrText>
                        </w:r>
                        <w:r>
                          <w:fldChar w:fldCharType="end"/>
                        </w:r>
                        <w:r>
                          <w:instrText xml:space="preserve">= “Thursday"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=D2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1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=D2+1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MonthStart8 \@ dddd </w:instrText>
                        </w:r>
                        <w:r>
                          <w:fldChar w:fldCharType="separate"/>
                        </w:r>
                        <w:r w:rsidR="00C8723B">
                          <w:instrText>Wednesday</w:instrText>
                        </w:r>
                        <w:r>
                          <w:fldChar w:fldCharType="end"/>
                        </w:r>
                        <w:r>
                          <w:instrText xml:space="preserve"> = “Friday"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=E2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=E2+1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3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MonthStart8 \@ dddd </w:instrText>
                        </w:r>
                        <w:r>
                          <w:fldChar w:fldCharType="separate"/>
                        </w:r>
                        <w:r w:rsidR="00C8723B">
                          <w:instrText>Wednesday</w:instrText>
                        </w:r>
                        <w:r>
                          <w:fldChar w:fldCharType="end"/>
                        </w:r>
                        <w:r>
                          <w:instrText xml:space="preserve"> = “Saturday"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=F2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=F2+1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4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4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4</w:t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=G2+1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5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=A3+1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6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=B3+1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7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=C3+1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8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=D3+1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9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=E3+1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10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=F3+1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11</w:t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=G3+1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12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=A4+1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13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=B4+1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14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=C4+1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15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=D4+1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16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=E4+1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17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=F4+1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18</w:t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=G4+1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19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=A5+1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20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=B5+1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21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=C5+1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22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=D5+1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23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=E5+1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24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=F5+1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25</w:t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=G5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25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=G5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25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MonthEnd8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=G5+1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26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26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26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=A6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26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=A6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26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MonthEnd8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=A6+1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27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27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27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=B6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27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=B6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27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MonthEnd8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=B6+1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28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=C6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=C6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MonthEnd8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=C6+1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29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=D6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=D6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MonthEnd8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=D6+1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30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=E6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=E6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MonthEnd8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=E6+1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31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=F6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=F6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MonthEnd8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=F6+1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=G6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=G6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MonthEnd8 \@ d </w:instrText>
                        </w:r>
                        <w:r>
                          <w:fldChar w:fldCharType="separate"/>
                        </w:r>
                        <w:r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=G6+1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=A7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=A7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MonthEnd8 \@ d </w:instrText>
                        </w:r>
                        <w:r>
                          <w:fldChar w:fldCharType="separate"/>
                        </w:r>
                        <w:r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=A7+1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  <w:tc>
                      <w:tcPr>
                        <w:tcW w:w="717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  <w:tc>
                      <w:tcPr>
                        <w:tcW w:w="717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  <w:tc>
                      <w:tcPr>
                        <w:tcW w:w="717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  <w:tc>
                      <w:tcPr>
                        <w:tcW w:w="707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</w:tr>
                </w:tbl>
                <w:p w:rsidR="00F93E3B" w:rsidRDefault="00F93E3B">
                  <w:pPr>
                    <w:spacing w:after="40"/>
                  </w:pPr>
                </w:p>
              </w:tc>
              <w:tc>
                <w:tcPr>
                  <w:tcW w:w="583" w:type="dxa"/>
                </w:tcPr>
                <w:p w:rsidR="00F93E3B" w:rsidRDefault="00F93E3B">
                  <w:pPr>
                    <w:spacing w:after="40"/>
                  </w:pPr>
                </w:p>
              </w:tc>
              <w:tc>
                <w:tcPr>
                  <w:tcW w:w="2468" w:type="dxa"/>
                </w:tcPr>
                <w:p w:rsidR="00F93E3B" w:rsidRDefault="00A14581">
                  <w:pPr>
                    <w:pStyle w:val="Months"/>
                  </w:pPr>
                  <w:r>
                    <w:t>December</w:t>
                  </w:r>
                </w:p>
                <w:tbl>
                  <w:tblPr>
                    <w:tblStyle w:val="CalendarTable"/>
                    <w:tblW w:w="5000" w:type="pct"/>
                    <w:tblLayout w:type="fixed"/>
                    <w:tblLook w:val="04A0" w:firstRow="1" w:lastRow="0" w:firstColumn="1" w:lastColumn="0" w:noHBand="0" w:noVBand="1"/>
                    <w:tblCaption w:val="Calendar content table"/>
                  </w:tblPr>
                  <w:tblGrid>
                    <w:gridCol w:w="349"/>
                    <w:gridCol w:w="354"/>
                    <w:gridCol w:w="354"/>
                    <w:gridCol w:w="354"/>
                    <w:gridCol w:w="354"/>
                    <w:gridCol w:w="354"/>
                    <w:gridCol w:w="349"/>
                  </w:tblGrid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S</w:t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M</w:t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T</w:t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W</w:t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T</w:t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F</w:t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ys"/>
                        </w:pPr>
                        <w:r>
                          <w:t>S</w:t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MonthStart12 \@ dddd </w:instrText>
                        </w:r>
                        <w:r>
                          <w:fldChar w:fldCharType="separate"/>
                        </w:r>
                        <w:r w:rsidR="00C8723B">
                          <w:instrText>Saturday</w:instrText>
                        </w:r>
                        <w:r>
                          <w:fldChar w:fldCharType="end"/>
                        </w:r>
                        <w:r>
                          <w:instrText xml:space="preserve"> = “Sunday" 1 ""</w:instrTex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MonthStart12 \@ dddd </w:instrText>
                        </w:r>
                        <w:r>
                          <w:fldChar w:fldCharType="separate"/>
                        </w:r>
                        <w:r w:rsidR="00C8723B">
                          <w:instrText>Saturday</w:instrText>
                        </w:r>
                        <w:r>
                          <w:fldChar w:fldCharType="end"/>
                        </w:r>
                        <w:r>
                          <w:instrText xml:space="preserve"> = “Monday"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=A2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=A2+1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MonthStart12 \@ dddd </w:instrText>
                        </w:r>
                        <w:r>
                          <w:fldChar w:fldCharType="separate"/>
                        </w:r>
                        <w:r w:rsidR="00C8723B">
                          <w:instrText>Saturday</w:instrText>
                        </w:r>
                        <w:r>
                          <w:fldChar w:fldCharType="end"/>
                        </w:r>
                        <w:r>
                          <w:instrText xml:space="preserve"> = “Tuesday"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=B2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=B2+1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MonthStart12 \@ dddd </w:instrText>
                        </w:r>
                        <w:r>
                          <w:fldChar w:fldCharType="separate"/>
                        </w:r>
                        <w:r w:rsidR="00C8723B">
                          <w:instrText>Saturday</w:instrText>
                        </w:r>
                        <w:r>
                          <w:fldChar w:fldCharType="end"/>
                        </w:r>
                        <w:r>
                          <w:instrText xml:space="preserve"> = “Wednesday"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=C2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=C2+1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3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MonthStart12 \@ dddd </w:instrText>
                        </w:r>
                        <w:r>
                          <w:fldChar w:fldCharType="separate"/>
                        </w:r>
                        <w:r w:rsidR="00C8723B">
                          <w:instrText>Saturday</w:instrText>
                        </w:r>
                        <w:r>
                          <w:fldChar w:fldCharType="end"/>
                        </w:r>
                        <w:r>
                          <w:instrText xml:space="preserve">= “Thursday"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=D2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=D2+1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4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MonthStart12 \@ dddd </w:instrText>
                        </w:r>
                        <w:r>
                          <w:fldChar w:fldCharType="separate"/>
                        </w:r>
                        <w:r w:rsidR="00C8723B">
                          <w:instrText>Saturday</w:instrText>
                        </w:r>
                        <w:r>
                          <w:fldChar w:fldCharType="end"/>
                        </w:r>
                        <w:r>
                          <w:instrText xml:space="preserve"> = “Friday"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=E2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=E2+1 </w:instrText>
                        </w:r>
                        <w:r>
                          <w:fldChar w:fldCharType="separate"/>
                        </w:r>
                        <w:r w:rsidR="006C0896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MonthStart12 \@ dddd </w:instrText>
                        </w:r>
                        <w:r>
                          <w:fldChar w:fldCharType="separate"/>
                        </w:r>
                        <w:r w:rsidR="00C8723B">
                          <w:instrText>Saturday</w:instrText>
                        </w:r>
                        <w:r>
                          <w:fldChar w:fldCharType="end"/>
                        </w:r>
                        <w:r>
                          <w:instrText xml:space="preserve"> = “Saturday"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=F2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1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=F2+1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</w:t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=G2+1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=A3+1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3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=B3+1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4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=C3+1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5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=D3+1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6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=E3+1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7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=F3+1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8</w:t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=G3+1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9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=A4+1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10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=B4+1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11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=C4+1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12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=D4+1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13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=E4+1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14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=F4+1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15</w:t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=G4+1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16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=A5+1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17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=B5+1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18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=C5+1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19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=D5+1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20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=E5+1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21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 =F5+1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22</w:t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=G5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22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=G5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22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MonthEnd12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=G5+1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23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23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23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=A6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23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=A6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23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MonthEnd12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=A6+1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24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24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24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=B6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24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=B6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24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MonthEnd12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=B6+1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25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25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25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=C6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25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=C6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25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MonthEnd12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=C6+1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26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26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26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=D6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26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=D6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26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MonthEnd12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=D6+1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27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27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27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=E6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27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=E6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27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MonthEnd12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=E6+1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28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0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=F6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=F6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MonthEnd12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=F6+1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29</w:t>
                        </w:r>
                        <w:r>
                          <w:fldChar w:fldCharType="end"/>
                        </w:r>
                      </w:p>
                    </w:tc>
                  </w:tr>
                  <w:tr w:rsidR="00F93E3B">
                    <w:tc>
                      <w:tcPr>
                        <w:tcW w:w="708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=G6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=G6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MonthEnd12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=G6+1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30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A14581">
                        <w:pPr>
                          <w:pStyle w:val="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=A7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=A7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MonthEnd12 \@ d </w:instrText>
                        </w:r>
                        <w:r>
                          <w:fldChar w:fldCharType="separate"/>
                        </w:r>
                        <w:r w:rsidR="00C8723B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=A7+1 </w:instrText>
                        </w:r>
                        <w:r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 w:rsidR="00C8723B">
                          <w:fldChar w:fldCharType="separate"/>
                        </w:r>
                        <w:r w:rsidR="00C8723B">
                          <w:rPr>
                            <w:noProof/>
                          </w:rPr>
                          <w:t>31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7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  <w:tc>
                      <w:tcPr>
                        <w:tcW w:w="717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  <w:tc>
                      <w:tcPr>
                        <w:tcW w:w="717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  <w:tc>
                      <w:tcPr>
                        <w:tcW w:w="717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  <w:tc>
                      <w:tcPr>
                        <w:tcW w:w="707" w:type="pct"/>
                      </w:tcPr>
                      <w:p w:rsidR="00F93E3B" w:rsidRDefault="00F93E3B">
                        <w:pPr>
                          <w:pStyle w:val="Dates"/>
                        </w:pPr>
                      </w:p>
                    </w:tc>
                  </w:tr>
                </w:tbl>
                <w:p w:rsidR="00F93E3B" w:rsidRDefault="00F93E3B">
                  <w:pPr>
                    <w:spacing w:after="40"/>
                  </w:pPr>
                </w:p>
              </w:tc>
            </w:tr>
          </w:tbl>
          <w:p w:rsidR="00F93E3B" w:rsidRDefault="00F93E3B"/>
        </w:tc>
      </w:tr>
      <w:tr w:rsidR="00C8723B">
        <w:tc>
          <w:tcPr>
            <w:tcW w:w="4680" w:type="dxa"/>
          </w:tcPr>
          <w:p w:rsidR="00C8723B" w:rsidRDefault="00C8723B">
            <w:pPr>
              <w:pStyle w:val="NoSpacing"/>
              <w:rPr>
                <w:noProof/>
                <w:lang w:eastAsia="en-US"/>
              </w:rPr>
            </w:pPr>
          </w:p>
        </w:tc>
        <w:tc>
          <w:tcPr>
            <w:tcW w:w="576" w:type="dxa"/>
          </w:tcPr>
          <w:p w:rsidR="00C8723B" w:rsidRDefault="00C8723B">
            <w:pPr>
              <w:rPr>
                <w:noProof/>
              </w:rPr>
            </w:pPr>
          </w:p>
        </w:tc>
        <w:tc>
          <w:tcPr>
            <w:tcW w:w="8571" w:type="dxa"/>
          </w:tcPr>
          <w:p w:rsidR="00C8723B" w:rsidRDefault="00C8723B" w:rsidP="00C8723B">
            <w:pPr>
              <w:pStyle w:val="Year"/>
              <w:jc w:val="left"/>
              <w:rPr>
                <w:spacing w:val="-40"/>
              </w:rPr>
            </w:pPr>
          </w:p>
        </w:tc>
      </w:tr>
    </w:tbl>
    <w:p w:rsidR="00F93E3B" w:rsidRDefault="00F93E3B">
      <w:pPr>
        <w:pStyle w:val="NoSpacing"/>
      </w:pPr>
    </w:p>
    <w:sectPr w:rsidR="00F93E3B">
      <w:pgSz w:w="15840" w:h="12240" w:orient="landscape"/>
      <w:pgMar w:top="648" w:right="1008" w:bottom="432" w:left="1008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8723B" w:rsidRDefault="00C8723B">
      <w:pPr>
        <w:spacing w:after="0"/>
      </w:pPr>
      <w:r>
        <w:separator/>
      </w:r>
    </w:p>
  </w:endnote>
  <w:endnote w:type="continuationSeparator" w:id="0">
    <w:p w:rsidR="00C8723B" w:rsidRDefault="00C8723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Euphemia">
    <w:altName w:val="Gadugi"/>
    <w:charset w:val="00"/>
    <w:family w:val="swiss"/>
    <w:pitch w:val="variable"/>
    <w:sig w:usb0="8000006F" w:usb1="0000004A" w:usb2="00002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8723B" w:rsidRDefault="00C8723B">
      <w:pPr>
        <w:spacing w:after="0"/>
      </w:pPr>
      <w:r>
        <w:separator/>
      </w:r>
    </w:p>
  </w:footnote>
  <w:footnote w:type="continuationSeparator" w:id="0">
    <w:p w:rsidR="00C8723B" w:rsidRDefault="00C8723B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onthEnd1" w:val="31/01/2018"/>
    <w:docVar w:name="MonthEnd10" w:val="31/10/2018"/>
    <w:docVar w:name="MonthEnd11" w:val="30/11/2018"/>
    <w:docVar w:name="MonthEnd12" w:val="31/12/2018"/>
    <w:docVar w:name="MonthEnd2" w:val="28/02/2018"/>
    <w:docVar w:name="MonthEnd3" w:val="31/03/2018"/>
    <w:docVar w:name="MonthEnd4" w:val="30/04/2018"/>
    <w:docVar w:name="MonthEnd5" w:val="31/05/2018"/>
    <w:docVar w:name="MonthEnd6" w:val="30/06/2018"/>
    <w:docVar w:name="MonthEnd7" w:val="31/07/2018"/>
    <w:docVar w:name="MonthEnd8" w:val="31/08/2018"/>
    <w:docVar w:name="MonthEnd9" w:val="30/09/2018"/>
    <w:docVar w:name="Months" w:val="12"/>
    <w:docVar w:name="MonthStart1" w:val="01/01/2018"/>
    <w:docVar w:name="MonthStart10" w:val="01/10/2018"/>
    <w:docVar w:name="MonthStart11" w:val="01/11/2018"/>
    <w:docVar w:name="MonthStart12" w:val="01/12/2018"/>
    <w:docVar w:name="MonthStart2" w:val="01/02/2018"/>
    <w:docVar w:name="MonthStart3" w:val="01/03/2018"/>
    <w:docVar w:name="MonthStart4" w:val="01/04/2018"/>
    <w:docVar w:name="MonthStart5" w:val="01/05/2018"/>
    <w:docVar w:name="MonthStart6" w:val="01/06/2018"/>
    <w:docVar w:name="MonthStart7" w:val="01/07/2018"/>
    <w:docVar w:name="MonthStart8" w:val="01/08/2018"/>
    <w:docVar w:name="MonthStart9" w:val="01/09/2018"/>
    <w:docVar w:name="MonthStartLast" w:val="12/1/2012"/>
    <w:docVar w:name="WeekStart" w:val="Sunday"/>
  </w:docVars>
  <w:rsids>
    <w:rsidRoot w:val="00C8723B"/>
    <w:rsid w:val="001274F3"/>
    <w:rsid w:val="006C0896"/>
    <w:rsid w:val="00A14581"/>
    <w:rsid w:val="00AE36BB"/>
    <w:rsid w:val="00C8723B"/>
    <w:rsid w:val="00D9331F"/>
    <w:rsid w:val="00E77E1D"/>
    <w:rsid w:val="00F93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9B2F88"/>
  <w15:chartTrackingRefBased/>
  <w15:docId w15:val="{CD9DF35B-401C-466C-89FB-B3EFC7B45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color w:val="262626" w:themeColor="text1" w:themeTint="D9"/>
        <w:sz w:val="18"/>
        <w:szCs w:val="18"/>
        <w:lang w:val="en-US" w:eastAsia="ja-JP" w:bidi="ar-SA"/>
      </w:rPr>
    </w:rPrDefault>
    <w:pPrDefault>
      <w:pPr>
        <w:spacing w:after="2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iPriority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36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pPr>
      <w:spacing w:after="0"/>
    </w:pPr>
    <w:rPr>
      <w:color w:val="404040" w:themeColor="text1" w:themeTint="BF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NoSpacing">
    <w:name w:val="No Spacing"/>
    <w:uiPriority w:val="36"/>
    <w:qFormat/>
    <w:pPr>
      <w:spacing w:after="0"/>
    </w:pPr>
    <w:rPr>
      <w:color w:val="404040" w:themeColor="text1" w:themeTint="BF"/>
    </w:rPr>
  </w:style>
  <w:style w:type="paragraph" w:customStyle="1" w:styleId="Days">
    <w:name w:val="Days"/>
    <w:basedOn w:val="Normal"/>
    <w:uiPriority w:val="3"/>
    <w:qFormat/>
    <w:pPr>
      <w:spacing w:before="20" w:after="0"/>
      <w:jc w:val="center"/>
    </w:pPr>
    <w:rPr>
      <w:rFonts w:asciiTheme="majorHAnsi" w:eastAsiaTheme="majorEastAsia" w:hAnsiTheme="majorHAnsi" w:cstheme="majorBidi"/>
      <w:color w:val="157075" w:themeColor="accent1" w:themeShade="BF"/>
    </w:rPr>
  </w:style>
  <w:style w:type="paragraph" w:styleId="Header">
    <w:name w:val="header"/>
    <w:basedOn w:val="Normal"/>
    <w:link w:val="HeaderChar"/>
    <w:uiPriority w:val="99"/>
    <w:unhideWhenUsed/>
    <w:pPr>
      <w:spacing w:after="0"/>
    </w:p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/>
    </w:pPr>
    <w:rPr>
      <w:rFonts w:ascii="Tahoma" w:hAnsi="Tahoma" w:cs="Tahoma"/>
      <w:sz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404040" w:themeColor="text1" w:themeTint="BF"/>
      <w:sz w:val="16"/>
    </w:rPr>
  </w:style>
  <w:style w:type="paragraph" w:customStyle="1" w:styleId="Months">
    <w:name w:val="Months"/>
    <w:basedOn w:val="Date"/>
    <w:uiPriority w:val="2"/>
    <w:qFormat/>
    <w:pPr>
      <w:spacing w:after="0"/>
      <w:ind w:left="115"/>
    </w:pPr>
    <w:rPr>
      <w:caps/>
      <w:color w:val="157075" w:themeColor="accent1" w:themeShade="BF"/>
    </w:rPr>
  </w:style>
  <w:style w:type="paragraph" w:customStyle="1" w:styleId="Year">
    <w:name w:val="Year"/>
    <w:basedOn w:val="Normal"/>
    <w:uiPriority w:val="1"/>
    <w:qFormat/>
    <w:pPr>
      <w:spacing w:after="140"/>
      <w:jc w:val="right"/>
    </w:pPr>
    <w:rPr>
      <w:color w:val="157075" w:themeColor="accent1" w:themeShade="BF"/>
      <w:sz w:val="100"/>
    </w:rPr>
  </w:style>
  <w:style w:type="table" w:customStyle="1" w:styleId="CalendarTable">
    <w:name w:val="Calendar Table"/>
    <w:basedOn w:val="TableNormal"/>
    <w:uiPriority w:val="99"/>
    <w:pPr>
      <w:spacing w:after="0"/>
    </w:pPr>
    <w:tblPr>
      <w:tblCellMar>
        <w:left w:w="0" w:type="dxa"/>
        <w:right w:w="0" w:type="dxa"/>
      </w:tblCellMar>
    </w:tblPr>
  </w:style>
  <w:style w:type="character" w:customStyle="1" w:styleId="DateChar1">
    <w:name w:val="Date Char1"/>
    <w:basedOn w:val="DefaultParagraphFont"/>
    <w:uiPriority w:val="1"/>
    <w:semiHidden/>
  </w:style>
  <w:style w:type="character" w:customStyle="1" w:styleId="BalloonTextChar1">
    <w:name w:val="Balloon Text Char1"/>
    <w:basedOn w:val="DefaultParagraphFont"/>
    <w:uiPriority w:val="99"/>
    <w:semiHidden/>
    <w:rPr>
      <w:rFonts w:ascii="Tahoma" w:hAnsi="Tahoma" w:cs="Tahoma"/>
      <w:sz w:val="16"/>
    </w:r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spacing w:after="0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customStyle="1" w:styleId="Dates">
    <w:name w:val="Dates"/>
    <w:basedOn w:val="Normal"/>
    <w:uiPriority w:val="4"/>
    <w:qFormat/>
    <w:pPr>
      <w:spacing w:after="40"/>
      <w:jc w:val="center"/>
    </w:pPr>
    <w:rPr>
      <w:rFonts w:cs="Times New Roman"/>
      <w:szCs w:val="22"/>
      <w:lang w:eastAsia="en-US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character" w:customStyle="1" w:styleId="DateChar">
    <w:name w:val="Date Char"/>
    <w:basedOn w:val="DefaultParagraphFont"/>
    <w:link w:val="Date"/>
    <w:uiPriority w:val="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nett\AppData\Roaming\Microsoft\Templates\Family%20photo%20calendar%20(any%20year,%201%20page).dotm" TargetMode="External"/></Relationships>
</file>

<file path=word/theme/theme1.xml><?xml version="1.0" encoding="utf-8"?>
<a:theme xmlns:a="http://schemas.openxmlformats.org/drawingml/2006/main" name="Office Theme">
  <a:themeElements>
    <a:clrScheme name="Calendar">
      <a:dk1>
        <a:sysClr val="windowText" lastClr="000000"/>
      </a:dk1>
      <a:lt1>
        <a:sysClr val="window" lastClr="FFFFFF"/>
      </a:lt1>
      <a:dk2>
        <a:srgbClr val="1F2123"/>
      </a:dk2>
      <a:lt2>
        <a:srgbClr val="F0F0F0"/>
      </a:lt2>
      <a:accent1>
        <a:srgbClr val="1D979D"/>
      </a:accent1>
      <a:accent2>
        <a:srgbClr val="F28021"/>
      </a:accent2>
      <a:accent3>
        <a:srgbClr val="5D9D42"/>
      </a:accent3>
      <a:accent4>
        <a:srgbClr val="E5C335"/>
      </a:accent4>
      <a:accent5>
        <a:srgbClr val="427EBD"/>
      </a:accent5>
      <a:accent6>
        <a:srgbClr val="D25A79"/>
      </a:accent6>
      <a:hlink>
        <a:srgbClr val="427EBD"/>
      </a:hlink>
      <a:folHlink>
        <a:srgbClr val="5F5A95"/>
      </a:folHlink>
    </a:clrScheme>
    <a:fontScheme name="Calendar">
      <a:majorFont>
        <a:latin typeface="Euphemia"/>
        <a:ea typeface=""/>
        <a:cs typeface=""/>
      </a:majorFont>
      <a:minorFont>
        <a:latin typeface="Euphem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57000"/>
                <a:satMod val="101000"/>
              </a:schemeClr>
            </a:gs>
            <a:gs pos="50000">
              <a:schemeClr val="phClr">
                <a:lumMod val="137000"/>
                <a:satMod val="103000"/>
              </a:schemeClr>
            </a:gs>
            <a:gs pos="100000">
              <a:schemeClr val="phClr">
                <a:lumMod val="115000"/>
                <a:satMod val="109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18000"/>
              </a:schemeClr>
            </a:gs>
            <a:gs pos="50000">
              <a:schemeClr val="phClr">
                <a:satMod val="89000"/>
                <a:lumMod val="91000"/>
              </a:schemeClr>
            </a:gs>
            <a:gs pos="100000">
              <a:schemeClr val="phClr">
                <a:lumMod val="69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atMod val="100000"/>
                <a:shade val="0"/>
              </a:schemeClr>
            </a:gs>
            <a:gs pos="0">
              <a:scrgbClr r="0" g="0" b="0"/>
            </a:gs>
            <a:gs pos="100000">
              <a:schemeClr val="phClr">
                <a:shade val="100000"/>
                <a:sat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Family photo calendar (any year, 1 page).dotm</Template>
  <TotalTime>18</TotalTime>
  <Pages>2</Pages>
  <Words>3381</Words>
  <Characters>19274</Characters>
  <Application>Microsoft Office Word</Application>
  <DocSecurity>0</DocSecurity>
  <Lines>160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Burnett</dc:creator>
  <cp:keywords/>
  <cp:lastModifiedBy>Katrina Burnett</cp:lastModifiedBy>
  <cp:revision>1</cp:revision>
  <cp:lastPrinted>2017-12-29T17:21:00Z</cp:lastPrinted>
  <dcterms:created xsi:type="dcterms:W3CDTF">2017-12-29T17:03:00Z</dcterms:created>
  <dcterms:modified xsi:type="dcterms:W3CDTF">2017-12-29T17:22:00Z</dcterms:modified>
  <cp:version/>
</cp:coreProperties>
</file>